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731F1C" w:themeFill="accent5"/>
        <w:tblLook w:val="04A0" w:firstRow="1" w:lastRow="0" w:firstColumn="1" w:lastColumn="0" w:noHBand="0" w:noVBand="1"/>
      </w:tblPr>
      <w:tblGrid>
        <w:gridCol w:w="936"/>
        <w:gridCol w:w="8856"/>
      </w:tblGrid>
      <w:tr w:rsidR="00912974" w:rsidRPr="00562601" w14:paraId="513D7D4D" w14:textId="77777777" w:rsidTr="00AD00EE">
        <w:trPr>
          <w:trHeight w:val="990"/>
        </w:trPr>
        <w:tc>
          <w:tcPr>
            <w:tcW w:w="478" w:type="pct"/>
            <w:shd w:val="clear" w:color="auto" w:fill="0070C0"/>
            <w:vAlign w:val="center"/>
          </w:tcPr>
          <w:p w14:paraId="17C593BC" w14:textId="77777777" w:rsidR="00912974" w:rsidRPr="00562601" w:rsidRDefault="00912974" w:rsidP="00AD00EE">
            <w:pPr>
              <w:tabs>
                <w:tab w:val="center" w:pos="4680"/>
                <w:tab w:val="right" w:pos="9360"/>
              </w:tabs>
              <w:spacing w:before="0"/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</w:pPr>
            <w:r w:rsidRPr="00562601"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048EEAA0" wp14:editId="79CBA9D4">
                  <wp:extent cx="457200" cy="457200"/>
                  <wp:effectExtent l="0" t="0" r="0" b="0"/>
                  <wp:docPr id="7" name="Graphic 1" descr="tshirt with conten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mployeeBadg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pct"/>
            <w:shd w:val="clear" w:color="auto" w:fill="0070C0"/>
            <w:vAlign w:val="center"/>
          </w:tcPr>
          <w:p w14:paraId="11C1528A" w14:textId="77777777" w:rsidR="00912974" w:rsidRDefault="00912974" w:rsidP="00AD00EE">
            <w:pPr>
              <w:pStyle w:val="Header"/>
            </w:pPr>
            <w:r>
              <w:t xml:space="preserve">Houston Primary Uniform </w:t>
            </w:r>
          </w:p>
          <w:p w14:paraId="4088374C" w14:textId="77777777" w:rsidR="00912974" w:rsidRPr="00692374" w:rsidRDefault="00912974" w:rsidP="00AD00EE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692374">
              <w:rPr>
                <w:rFonts w:ascii="Arial" w:hAnsi="Arial" w:cs="Arial"/>
                <w:sz w:val="24"/>
                <w:szCs w:val="24"/>
              </w:rPr>
              <w:t xml:space="preserve">All items have the school badge unless marked PLAIN </w:t>
            </w:r>
          </w:p>
          <w:p w14:paraId="7CFBE5F8" w14:textId="2D586928" w:rsidR="00912974" w:rsidRDefault="00912974" w:rsidP="00AD00EE">
            <w:pPr>
              <w:pStyle w:val="Header"/>
              <w:rPr>
                <w:rStyle w:val="Hyperlink"/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9237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Submit your order form to </w:t>
            </w:r>
            <w:hyperlink r:id="rId12" w:history="1">
              <w:r w:rsidRPr="00692374">
                <w:rPr>
                  <w:rStyle w:val="Hyperlink"/>
                  <w:rFonts w:ascii="Arial" w:hAnsi="Arial" w:cs="Arial"/>
                  <w:color w:val="FFFFFF" w:themeColor="background1"/>
                  <w:sz w:val="24"/>
                  <w:szCs w:val="24"/>
                </w:rPr>
                <w:t>HoustonPSUniforms@gmail.com</w:t>
              </w:r>
            </w:hyperlink>
          </w:p>
          <w:p w14:paraId="33C6ECF6" w14:textId="77777777" w:rsidR="00CC347E" w:rsidRDefault="00CC347E" w:rsidP="00AD00EE">
            <w:pPr>
              <w:pStyle w:val="Header"/>
              <w:rPr>
                <w:rStyle w:val="Hyperlink"/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  <w:p w14:paraId="44BE3D2B" w14:textId="66B24DF5" w:rsidR="00CC347E" w:rsidRPr="00CC347E" w:rsidRDefault="00CC347E" w:rsidP="00AD00EE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CC347E">
              <w:rPr>
                <w:rFonts w:ascii="Arial" w:hAnsi="Arial" w:cs="Arial"/>
                <w:sz w:val="24"/>
                <w:szCs w:val="24"/>
              </w:rPr>
              <w:t>If you are having trouble editing this form on a mobile device, it may help to download the google docs app.</w:t>
            </w:r>
          </w:p>
        </w:tc>
      </w:tr>
    </w:tbl>
    <w:p w14:paraId="3EFCD547" w14:textId="12547332" w:rsidR="00912974" w:rsidRPr="006A4DA2" w:rsidRDefault="00912974" w:rsidP="00912974">
      <w:pPr>
        <w:rPr>
          <w:sz w:val="20"/>
          <w:szCs w:val="20"/>
        </w:rPr>
      </w:pPr>
    </w:p>
    <w:tbl>
      <w:tblPr>
        <w:tblpPr w:leftFromText="180" w:rightFromText="180" w:vertAnchor="page" w:horzAnchor="margin" w:tblpY="3881"/>
        <w:tblW w:w="5000" w:type="pct"/>
        <w:tblLayout w:type="fixed"/>
        <w:tblLook w:val="04A0" w:firstRow="1" w:lastRow="0" w:firstColumn="1" w:lastColumn="0" w:noHBand="0" w:noVBand="1"/>
      </w:tblPr>
      <w:tblGrid>
        <w:gridCol w:w="1698"/>
        <w:gridCol w:w="566"/>
        <w:gridCol w:w="568"/>
        <w:gridCol w:w="566"/>
        <w:gridCol w:w="707"/>
        <w:gridCol w:w="711"/>
        <w:gridCol w:w="635"/>
        <w:gridCol w:w="498"/>
        <w:gridCol w:w="467"/>
        <w:gridCol w:w="432"/>
        <w:gridCol w:w="947"/>
        <w:gridCol w:w="850"/>
        <w:gridCol w:w="1121"/>
      </w:tblGrid>
      <w:tr w:rsidR="00591296" w:rsidRPr="00B15ECD" w14:paraId="65ECB7CF" w14:textId="77777777" w:rsidTr="00CC347E">
        <w:trPr>
          <w:trHeight w:val="67"/>
        </w:trPr>
        <w:sdt>
          <w:sdtPr>
            <w:rPr>
              <w:rFonts w:ascii="Arial" w:hAnsi="Arial" w:cs="Arial"/>
              <w:color w:val="FFFFFF" w:themeColor="background1"/>
              <w:szCs w:val="24"/>
            </w:rPr>
            <w:id w:val="1101532736"/>
            <w:placeholder>
              <w:docPart w:val="871E5569875546A8837B8EDF04BCAF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4" w:space="0" w:color="auto"/>
                </w:tcBorders>
                <w:shd w:val="clear" w:color="auto" w:fill="0070C0"/>
                <w:vAlign w:val="center"/>
              </w:tcPr>
              <w:p w14:paraId="1A9C0403" w14:textId="77777777" w:rsidR="00591296" w:rsidRPr="00C73ECB" w:rsidRDefault="00591296" w:rsidP="00CC347E">
                <w:pPr>
                  <w:pStyle w:val="TableHeaders"/>
                  <w:rPr>
                    <w:rFonts w:ascii="Arial" w:hAnsi="Arial" w:cs="Arial"/>
                    <w:color w:val="FFFFFF" w:themeColor="background1"/>
                    <w:szCs w:val="24"/>
                  </w:rPr>
                </w:pPr>
                <w:r w:rsidRPr="00C73ECB">
                  <w:rPr>
                    <w:rFonts w:ascii="Arial" w:hAnsi="Arial" w:cs="Arial"/>
                    <w:color w:val="FFFFFF" w:themeColor="background1"/>
                    <w:szCs w:val="24"/>
                  </w:rPr>
                  <w:t>Item</w:t>
                </w:r>
              </w:p>
            </w:tc>
          </w:sdtContent>
        </w:sdt>
        <w:tc>
          <w:tcPr>
            <w:tcW w:w="19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E529EC2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Child </w:t>
            </w:r>
            <w:sdt>
              <w:sdtPr>
                <w:rPr>
                  <w:rFonts w:ascii="Arial" w:hAnsi="Arial" w:cs="Arial"/>
                  <w:color w:val="FFFFFF" w:themeColor="background1"/>
                  <w:szCs w:val="24"/>
                </w:rPr>
                <w:id w:val="920762618"/>
                <w:placeholder>
                  <w:docPart w:val="60F113B439FA40DC87B0BCC3BE35F9B0"/>
                </w:placeholder>
                <w:temporary/>
                <w:showingPlcHdr/>
                <w15:appearance w15:val="hidden"/>
              </w:sdtPr>
              <w:sdtEndPr/>
              <w:sdtContent>
                <w:r w:rsidRPr="00C73ECB">
                  <w:rPr>
                    <w:rFonts w:ascii="Arial" w:hAnsi="Arial" w:cs="Arial"/>
                    <w:color w:val="FFFFFF" w:themeColor="background1"/>
                    <w:szCs w:val="24"/>
                  </w:rPr>
                  <w:t>Size</w:t>
                </w:r>
              </w:sdtContent>
            </w:sdt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2A1771A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Adult Size </w:t>
            </w:r>
          </w:p>
        </w:tc>
        <w:tc>
          <w:tcPr>
            <w:tcW w:w="485" w:type="pct"/>
            <w:vMerge w:val="restart"/>
            <w:tcBorders>
              <w:top w:val="single" w:sz="12" w:space="0" w:color="auto"/>
              <w:left w:val="single" w:sz="4" w:space="0" w:color="auto"/>
              <w:right w:val="single" w:sz="2" w:space="0" w:color="auto"/>
            </w:tcBorders>
            <w:shd w:val="clear" w:color="auto" w:fill="0070C0"/>
            <w:vAlign w:val="center"/>
          </w:tcPr>
          <w:p w14:paraId="37631FC0" w14:textId="77777777" w:rsidR="00591296" w:rsidRPr="00CB6CF2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Child Price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2" w:space="0" w:color="auto"/>
              <w:right w:val="single" w:sz="18" w:space="0" w:color="auto"/>
            </w:tcBorders>
            <w:shd w:val="clear" w:color="auto" w:fill="0070C0"/>
          </w:tcPr>
          <w:p w14:paraId="70C5D39A" w14:textId="77777777" w:rsidR="00591296" w:rsidRPr="00CB6CF2" w:rsidRDefault="00591296" w:rsidP="00CC347E">
            <w:pPr>
              <w:spacing w:before="0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eastAsia="Calibri" w:hAnsi="Arial" w:cs="Arial"/>
                <w:b/>
                <w:color w:val="FFFFFF" w:themeColor="background1"/>
                <w:sz w:val="20"/>
                <w:szCs w:val="20"/>
              </w:rPr>
              <w:t>Adult Price</w:t>
            </w:r>
          </w:p>
        </w:tc>
        <w:tc>
          <w:tcPr>
            <w:tcW w:w="574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  <w:vAlign w:val="center"/>
          </w:tcPr>
          <w:p w14:paraId="7053A664" w14:textId="77777777" w:rsidR="00591296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Sub </w:t>
            </w:r>
          </w:p>
          <w:p w14:paraId="54233673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>Total</w:t>
            </w:r>
          </w:p>
        </w:tc>
      </w:tr>
      <w:tr w:rsidR="00591296" w:rsidRPr="00B15ECD" w14:paraId="57289FE5" w14:textId="77777777" w:rsidTr="00CC347E">
        <w:trPr>
          <w:trHeight w:val="266"/>
        </w:trPr>
        <w:tc>
          <w:tcPr>
            <w:tcW w:w="869" w:type="pct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45547ED4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59263CE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3-4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C0BB90A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5-6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8C6A15B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7-8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728E91E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9-10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783DB33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11-12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87CE8F4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13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B019FAD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8576AD0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CA9ABE4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L</w:t>
            </w:r>
          </w:p>
        </w:tc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4342D43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435" w:type="pct"/>
            <w:vMerge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731F1C" w:themeFill="accent5"/>
          </w:tcPr>
          <w:p w14:paraId="00B9183E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574" w:type="pct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31F1C" w:themeFill="accent5"/>
            <w:vAlign w:val="center"/>
          </w:tcPr>
          <w:p w14:paraId="57E3BF24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</w:tr>
      <w:tr w:rsidR="00591296" w:rsidRPr="00B15ECD" w14:paraId="4B0F1C8B" w14:textId="77777777" w:rsidTr="00CC347E">
        <w:trPr>
          <w:trHeight w:val="380"/>
        </w:trPr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8AF500" w14:textId="77777777" w:rsidR="00591296" w:rsidRPr="00CB6CF2" w:rsidRDefault="00591296" w:rsidP="00CC347E">
            <w:pPr>
              <w:rPr>
                <w:rFonts w:ascii="Arial" w:hAnsi="Arial" w:cs="Arial"/>
                <w:sz w:val="16"/>
                <w:szCs w:val="16"/>
              </w:rPr>
            </w:pPr>
            <w:r w:rsidRPr="00CB6CF2">
              <w:rPr>
                <w:rFonts w:ascii="Arial" w:hAnsi="Arial" w:cs="Arial"/>
                <w:sz w:val="16"/>
                <w:szCs w:val="16"/>
              </w:rPr>
              <w:t>All items are royal blue unless marked otherwise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E5CE8E" w14:textId="77777777" w:rsidR="00591296" w:rsidRPr="00B15ECD" w:rsidRDefault="00591296" w:rsidP="00CC347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4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31D0FC" w14:textId="77777777" w:rsidR="00591296" w:rsidRPr="00B15ECD" w:rsidRDefault="00591296" w:rsidP="00CC347E">
            <w:pPr>
              <w:jc w:val="center"/>
              <w:rPr>
                <w:rFonts w:ascii="Arial" w:hAnsi="Arial" w:cs="Arial"/>
                <w:szCs w:val="24"/>
              </w:rPr>
            </w:pPr>
            <w:r w:rsidRPr="00B15ECD">
              <w:rPr>
                <w:rFonts w:ascii="Arial" w:hAnsi="Arial" w:cs="Arial"/>
                <w:szCs w:val="24"/>
              </w:rPr>
              <w:t>Please enter quantity of each size required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2B449E" w14:textId="77777777" w:rsidR="00591296" w:rsidRPr="00B15ECD" w:rsidRDefault="00591296" w:rsidP="00CC347E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0F4188B" w14:textId="77777777" w:rsidR="005912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>Applie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5F5E80B5" w14:textId="77777777" w:rsidR="005912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>to</w:t>
            </w:r>
          </w:p>
          <w:p w14:paraId="477C9577" w14:textId="77777777" w:rsidR="00591296" w:rsidRPr="00DB00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 xml:space="preserve">M &amp; L </w:t>
            </w:r>
          </w:p>
        </w:tc>
        <w:tc>
          <w:tcPr>
            <w:tcW w:w="57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17EDDC9" w14:textId="77777777" w:rsidR="00591296" w:rsidRPr="00212C7C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C7C">
              <w:rPr>
                <w:rFonts w:ascii="Arial" w:hAnsi="Arial" w:cs="Arial"/>
                <w:sz w:val="20"/>
                <w:szCs w:val="20"/>
              </w:rPr>
              <w:t>Enter Amount</w:t>
            </w:r>
          </w:p>
        </w:tc>
      </w:tr>
      <w:tr w:rsidR="00591296" w:rsidRPr="00B15ECD" w14:paraId="0BB2C7A2" w14:textId="77777777" w:rsidTr="00CC347E">
        <w:trPr>
          <w:trHeight w:val="562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C6E700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POLO SHIRT (WHITE)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22350289"/>
            <w:placeholder>
              <w:docPart w:val="521B596266B141F78AECAB7E7B7F37B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7298B10E" w14:textId="77777777" w:rsidR="00591296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57778648"/>
            <w:placeholder>
              <w:docPart w:val="E22DE682422745E798A9A6D6FA7E9FFC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6CD5FEB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817099701"/>
            <w:placeholder>
              <w:docPart w:val="7678906D0EBE4C4FACD46EB5331D6E8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FE5A1B2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96841581"/>
            <w:placeholder>
              <w:docPart w:val="3F7D570DFDF2409E9B5D6A4841F73E6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7791602" w14:textId="77777777" w:rsidR="00591296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30316553"/>
            <w:placeholder>
              <w:docPart w:val="92E4E1CC138B474C94FE1C9651D8243B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B4E3DBD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0463842"/>
            <w:placeholder>
              <w:docPart w:val="98849ECA6B954BDA906EC8B45E1E6A4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2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3A374E4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884560747"/>
            <w:placeholder>
              <w:docPart w:val="C87C796218874A9E9DD1A8BA0A43B12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5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C84AFD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02216807"/>
            <w:placeholder>
              <w:docPart w:val="C57745D9C3BD4F1889475A70FD4748A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EF17E8F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934193075"/>
            <w:placeholder>
              <w:docPart w:val="C5C7C786FC3D45F38AD9173D9FD2185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1912C0F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541BE1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£8.50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2ABE7E2D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£10.00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96237909"/>
            <w:placeholder>
              <w:docPart w:val="E64BAAA045724A2DA62040B430FB388B"/>
            </w:placeholder>
            <w:showingPlcHdr/>
          </w:sdtPr>
          <w:sdtEndPr/>
          <w:sdtContent>
            <w:tc>
              <w:tcPr>
                <w:tcW w:w="57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68FB4C8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591296" w:rsidRPr="00B15ECD" w14:paraId="503DD825" w14:textId="77777777" w:rsidTr="00CC347E">
        <w:trPr>
          <w:trHeight w:val="562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A1525D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CREW SWEATSHIRT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397594585"/>
            <w:placeholder>
              <w:docPart w:val="F405FB2527FC42E8AA9357A4F6E2640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1BE1A2B0" w14:textId="77777777" w:rsidR="00591296" w:rsidRPr="00CB6CF2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445351931"/>
            <w:placeholder>
              <w:docPart w:val="9E1D853F31314A83815CD99ADA8BD6F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A2AF8C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853869655"/>
            <w:placeholder>
              <w:docPart w:val="36323935A01445819F2439D1FA93DE7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D97B986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3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B5167B" w14:textId="77777777" w:rsidR="00591296" w:rsidRPr="00CB6CF2" w:rsidRDefault="002A4952" w:rsidP="00CC347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Quantity"/>
                <w:tag w:val="Quantity"/>
                <w:id w:val="-1140346120"/>
                <w:placeholder>
                  <w:docPart w:val="9C08BE8A29C546269ACC1EA8EAC98DE5"/>
                </w:placeholder>
                <w:showingPlcHdr/>
                <w:comboBox>
                  <w:listItem w:value="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</w:comboBox>
              </w:sdtPr>
              <w:sdtEndPr/>
              <w:sdtContent>
                <w:r w:rsidR="00591296">
                  <w:rPr>
                    <w:rFonts w:ascii="Arial" w:hAnsi="Arial" w:cs="Arial"/>
                    <w:szCs w:val="24"/>
                  </w:rPr>
                  <w:t xml:space="preserve"> 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728052886"/>
            <w:placeholder>
              <w:docPart w:val="7F74E02F4C2A4F4A87DBAA8BE537A39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E2C4D7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37449319"/>
            <w:placeholder>
              <w:docPart w:val="84963C5A661543ECBC4C7F800A6D5FC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2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4A5A85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77426233"/>
            <w:placeholder>
              <w:docPart w:val="E04D1E49D21B46038C7AEECA4C5227FE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5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23751E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855316883"/>
            <w:placeholder>
              <w:docPart w:val="BD42327CE4B545F38D5A1C29F1A0BBB5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4E6F1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922251218"/>
            <w:placeholder>
              <w:docPart w:val="DAB2E56064D540A68A263AF8BD0FABC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08096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5E0C5D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£11.50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3D0D11FE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£12.00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63689434"/>
            <w:placeholder>
              <w:docPart w:val="93E72A409A1146CD92C6B8EAE9F67883"/>
            </w:placeholder>
          </w:sdtPr>
          <w:sdtEndPr/>
          <w:sdtContent>
            <w:tc>
              <w:tcPr>
                <w:tcW w:w="57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39781EA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1518424967"/>
                    <w:placeholder>
                      <w:docPart w:val="40F95D93FC72430BB0872FF20A1E65E8"/>
                    </w:placeholder>
                    <w:showingPlcHdr/>
                  </w:sdtPr>
                  <w:sdtEndPr/>
                  <w:sdtContent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0.00</w:t>
                    </w:r>
                  </w:sdtContent>
                </w:sdt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91296" w:rsidRPr="00B15ECD" w14:paraId="096DED34" w14:textId="77777777" w:rsidTr="00CC347E">
        <w:trPr>
          <w:trHeight w:val="240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99E299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V-NECK SWEATSHIRT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182779096"/>
            <w:placeholder>
              <w:docPart w:val="F35E2B0F87BA41DF9AD1E26C43263D1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D96FBA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62338171"/>
            <w:placeholder>
              <w:docPart w:val="1AE88E808E34466B870E7FDF408A190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440D0B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46124646"/>
            <w:placeholder>
              <w:docPart w:val="8ABC481E7EF94028A71A8F3131BF47A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593EC5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98315779"/>
            <w:placeholder>
              <w:docPart w:val="7D1EFDE64FA84611925929E71EB7921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DEF37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41698775"/>
            <w:placeholder>
              <w:docPart w:val="4ADD25DD5BE54B5B9732787FA7361E9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22DF91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83098587"/>
            <w:placeholder>
              <w:docPart w:val="EB0E39A097624EFCB741A15991BA4C7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2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8BA96E5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626143460"/>
            <w:placeholder>
              <w:docPart w:val="EDF36726033F430D9A018BD13202CCE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5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93B7C0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068965468"/>
            <w:placeholder>
              <w:docPart w:val="45E2888684FF43EF99712C4A70CE6A8C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A10D74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59940096"/>
            <w:placeholder>
              <w:docPart w:val="3B295266604F4E7E9817655E55332FC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32093D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57EE5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£11.50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4071E977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£13.00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60709099"/>
            <w:placeholder>
              <w:docPart w:val="7941673707974386AA412BA3951D6748"/>
            </w:placeholder>
          </w:sdtPr>
          <w:sdtEndPr/>
          <w:sdtContent>
            <w:tc>
              <w:tcPr>
                <w:tcW w:w="57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6D163EA3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537813601"/>
                    <w:placeholder>
                      <w:docPart w:val="EC3E1EB4E8544878AB190A4EB9C4A6B1"/>
                    </w:placeholder>
                    <w:showingPlcHdr/>
                  </w:sdtPr>
                  <w:sdtEndPr/>
                  <w:sdtContent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0.00</w:t>
                    </w:r>
                  </w:sdtContent>
                </w:sdt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91296" w:rsidRPr="00B15ECD" w14:paraId="1A3E2938" w14:textId="77777777" w:rsidTr="00CC347E">
        <w:trPr>
          <w:trHeight w:val="548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18C47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CARDIGAN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721623450"/>
            <w:placeholder>
              <w:docPart w:val="E7A267B544824EB9B63A0C301D16145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CDF55F6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503409700"/>
            <w:placeholder>
              <w:docPart w:val="D5BDF7D9F1574CBEAFD1E90F52300A2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EF193D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23717604"/>
            <w:placeholder>
              <w:docPart w:val="778504EA6DC0477C81D6EFB19FD8A10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4C2426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45310356"/>
            <w:placeholder>
              <w:docPart w:val="5CDD35B463E4488DB26C0BA4BFDAEEA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B7B31D3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27615912"/>
            <w:placeholder>
              <w:docPart w:val="3C1F4A75272440ABABD40AAA6ECBD85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03370E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853158629"/>
            <w:placeholder>
              <w:docPart w:val="42678A6A60AA432B8AE185D3E0F2435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2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7E19B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39507830"/>
            <w:placeholder>
              <w:docPart w:val="B330C3C20B4F4ADE9898F40B308646B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55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0AD613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929471929"/>
            <w:placeholder>
              <w:docPart w:val="83455D5EAAB54B248195ED624750F57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678403F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672492463"/>
            <w:placeholder>
              <w:docPart w:val="40F1833EAC584026A331DF0A7FD224D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2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E45779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0AD438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£12.50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0C7C50DF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£14.00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787506678"/>
            <w:placeholder>
              <w:docPart w:val="9676FE590E18403DB59F1B654B928FD7"/>
            </w:placeholder>
            <w:showingPlcHdr/>
          </w:sdtPr>
          <w:sdtEndPr/>
          <w:sdtContent>
            <w:tc>
              <w:tcPr>
                <w:tcW w:w="57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18373D7A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591296" w:rsidRPr="00B15ECD" w14:paraId="49CFE66D" w14:textId="77777777" w:rsidTr="00CC347E"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01026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REVERSIBLE JACKET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89938690"/>
            <w:placeholder>
              <w:docPart w:val="0CD6FF5B998A4C64A95BCC64A5F64C7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C38749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D40F27">
                  <w:rPr>
                    <w:rFonts w:ascii="Arial" w:hAnsi="Arial" w:cs="Arial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064630565"/>
            <w:placeholder>
              <w:docPart w:val="119DC201B0DF41949903244D3AEC40F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DDCF8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69015719"/>
            <w:placeholder>
              <w:docPart w:val="35894EC2A4AF4074BFD17174ABB7B5E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470100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541779828"/>
            <w:placeholder>
              <w:docPart w:val="ABCC840E7EE04AE2ABB887A7D288AA1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A23415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09384023"/>
            <w:placeholder>
              <w:docPart w:val="386CA38F4EAC4F198EC72FBCFEE1F9F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58EA94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04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D01009B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80FECA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£20.00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1BB8C56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68333831"/>
            <w:placeholder>
              <w:docPart w:val="2FF58EB4D44D42C1876971DEBD814625"/>
            </w:placeholder>
            <w:showingPlcHdr/>
          </w:sdtPr>
          <w:sdtEndPr/>
          <w:sdtContent>
            <w:tc>
              <w:tcPr>
                <w:tcW w:w="57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530389F2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591296" w:rsidRPr="00B15ECD" w14:paraId="7415FCFE" w14:textId="77777777" w:rsidTr="00CC347E"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7B173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 xml:space="preserve">FOOTBALL SHORTS (PLAIN)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0977714"/>
            <w:placeholder>
              <w:docPart w:val="7ACBE25B21544D2592991F8B295908C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2EF580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40001201"/>
            <w:placeholder>
              <w:docPart w:val="45D8DB99E06D49D1BD20ECF41F9C232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311CB4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63940891"/>
            <w:placeholder>
              <w:docPart w:val="326F598718E14C428E8F01DE2628F29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CB14E5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287784862"/>
            <w:placeholder>
              <w:docPart w:val="796A0E7D083A4BA29EB5500181DF038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9176C1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76940719"/>
            <w:placeholder>
              <w:docPart w:val="B77C5BAF6415407AA3125356C78AF7B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29AC4A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04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6776F79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FC33F9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C62A814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698668313"/>
            <w:placeholder>
              <w:docPart w:val="0DDFFA4061F14D67BC07D8B7F42E8182"/>
            </w:placeholder>
            <w:showingPlcHdr/>
          </w:sdtPr>
          <w:sdtEndPr/>
          <w:sdtContent>
            <w:tc>
              <w:tcPr>
                <w:tcW w:w="57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7FD6F22F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591296" w:rsidRPr="00B15ECD" w14:paraId="3E812BC8" w14:textId="77777777" w:rsidTr="00CC347E">
        <w:trPr>
          <w:trHeight w:val="643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97894C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 xml:space="preserve">CYCLE SHORTS (PLAIN)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2332309"/>
            <w:placeholder>
              <w:docPart w:val="2AC4254AA32648098BBDD2B151E47C4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27AE72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75969991"/>
            <w:placeholder>
              <w:docPart w:val="D024A886C1564476A14E2C7BA068FF6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0037685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748774756"/>
            <w:placeholder>
              <w:docPart w:val="EA20412F2CBE4A44B07ECCCE26F8330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FE6D01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592813523"/>
            <w:placeholder>
              <w:docPart w:val="020C438363784148AF7710595E5CD24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4CAD5D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31593791"/>
            <w:placeholder>
              <w:docPart w:val="DBAF6F798A6748D2B87E84AEEC39D7B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47B0CE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04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FAB95D3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F7C32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£7.00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56C5B03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93533082"/>
            <w:placeholder>
              <w:docPart w:val="4C0A049823B64968B19C5AA0FE00399E"/>
            </w:placeholder>
            <w:showingPlcHdr/>
          </w:sdtPr>
          <w:sdtEndPr/>
          <w:sdtContent>
            <w:tc>
              <w:tcPr>
                <w:tcW w:w="57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18EC5B8F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</w:tbl>
    <w:p w14:paraId="187C791C" w14:textId="77777777" w:rsidR="00B74C4C" w:rsidRDefault="00B74C4C" w:rsidP="0052389F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290"/>
        <w:tblW w:w="5000" w:type="pct"/>
        <w:tblLayout w:type="fixed"/>
        <w:tblLook w:val="04A0" w:firstRow="1" w:lastRow="0" w:firstColumn="1" w:lastColumn="0" w:noHBand="0" w:noVBand="1"/>
      </w:tblPr>
      <w:tblGrid>
        <w:gridCol w:w="2407"/>
        <w:gridCol w:w="569"/>
        <w:gridCol w:w="566"/>
        <w:gridCol w:w="707"/>
        <w:gridCol w:w="852"/>
        <w:gridCol w:w="566"/>
        <w:gridCol w:w="566"/>
        <w:gridCol w:w="711"/>
        <w:gridCol w:w="566"/>
        <w:gridCol w:w="992"/>
        <w:gridCol w:w="1264"/>
      </w:tblGrid>
      <w:tr w:rsidR="00591296" w:rsidRPr="00B15ECD" w14:paraId="0927838C" w14:textId="77777777" w:rsidTr="0059129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63712FDD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Item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8461BE9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5-6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4A97F55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7-8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5869081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9-10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662A0A5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11-12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0B9B67A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F9A4CAB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XS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D7C40F8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2D545E3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0070C0"/>
          </w:tcPr>
          <w:p w14:paraId="4AE6B622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Price</w:t>
            </w:r>
          </w:p>
        </w:tc>
        <w:tc>
          <w:tcPr>
            <w:tcW w:w="6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0FE617B0" w14:textId="77777777" w:rsidR="00591296" w:rsidRPr="00CB6CF2" w:rsidRDefault="00591296" w:rsidP="0059129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Sub Total</w:t>
            </w:r>
          </w:p>
        </w:tc>
      </w:tr>
      <w:tr w:rsidR="00591296" w:rsidRPr="00B15ECD" w14:paraId="057677F5" w14:textId="77777777" w:rsidTr="0059129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EE45B6" w14:textId="77777777" w:rsidR="00591296" w:rsidRPr="00CB6CF2" w:rsidRDefault="00591296" w:rsidP="00591296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TRACKSUIT JACKET</w:t>
            </w:r>
          </w:p>
          <w:p w14:paraId="0EF52545" w14:textId="77777777" w:rsidR="00591296" w:rsidRPr="00CB6CF2" w:rsidRDefault="00591296" w:rsidP="00591296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(NAVY &amp; ROYAL BLUE)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84112863"/>
            <w:placeholder>
              <w:docPart w:val="BDB2E56E82A947F2882666181091EE6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DA38CD9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83897542"/>
            <w:placeholder>
              <w:docPart w:val="CA42062BE30C4AF0B9A885A98672CC8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65F574B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82583810"/>
            <w:placeholder>
              <w:docPart w:val="AF9035BE96C84DF89B09A3727D171C0B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A4B8D5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998006115"/>
            <w:placeholder>
              <w:docPart w:val="F686F81DEF844EC9A2B220D7AFAC47C5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4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4537C07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21838895"/>
            <w:placeholder>
              <w:docPart w:val="883F3724C6304585AEB905734E14512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1C9D850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568931695"/>
            <w:placeholder>
              <w:docPart w:val="0F2970EFAB3C43D2AEED9138675FE7B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77C2F47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47752044"/>
            <w:placeholder>
              <w:docPart w:val="B1CCECDADA5C42B185058A8C307FA58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22E6031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0323121"/>
            <w:placeholder>
              <w:docPart w:val="A3F6D5401D3341399FE4AF459DF4586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2D0C23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3374BB8" w14:textId="77777777" w:rsidR="00591296" w:rsidRPr="00CB6CF2" w:rsidRDefault="00591296" w:rsidP="00591296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£20.00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46111632"/>
            <w:placeholder>
              <w:docPart w:val="86925C66171244E6ACAEC3C469F95294"/>
            </w:placeholder>
            <w:showingPlcHdr/>
          </w:sdtPr>
          <w:sdtEndPr/>
          <w:sdtContent>
            <w:tc>
              <w:tcPr>
                <w:tcW w:w="647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3B60A3BE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591296" w:rsidRPr="00B15ECD" w14:paraId="51F82E74" w14:textId="77777777" w:rsidTr="0059129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E4B3DE" w14:textId="77777777" w:rsidR="00591296" w:rsidRPr="00CB6CF2" w:rsidRDefault="00591296" w:rsidP="00591296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TRACKSUIT BOTTOMS</w:t>
            </w:r>
          </w:p>
          <w:p w14:paraId="5CD51886" w14:textId="77777777" w:rsidR="00591296" w:rsidRPr="00CB6CF2" w:rsidRDefault="00591296" w:rsidP="00591296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(NAVY &amp; ROYAL BLUE)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48910471"/>
            <w:placeholder>
              <w:docPart w:val="D1A9A238EC304FA699CE96D88226968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1AB474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21454650"/>
            <w:placeholder>
              <w:docPart w:val="2C95F9C0A23445BEAC0580FEF82BE1B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989B5EE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112239847"/>
            <w:placeholder>
              <w:docPart w:val="D1C07D44C823452CB380FEE5FB78FF5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156BF7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407304086"/>
            <w:placeholder>
              <w:docPart w:val="E5A041092F344CAD95115EF8F6C8213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4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DBA9FC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70004326"/>
            <w:placeholder>
              <w:docPart w:val="F5734ABCA5014023A1272BE12CD6468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1151EC9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279218887"/>
            <w:placeholder>
              <w:docPart w:val="6F200C81EA5546C684CF095FB45CA1A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24AD09F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148246836"/>
            <w:placeholder>
              <w:docPart w:val="2CF3EA4AF65E4D44A3092716D973206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36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32482A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89377551"/>
            <w:placeholder>
              <w:docPart w:val="D405FAB1A825466992A665366C668DE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3075C61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C6FEF5F" w14:textId="77777777" w:rsidR="00591296" w:rsidRPr="00CB6CF2" w:rsidRDefault="00591296" w:rsidP="00591296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£17.00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62647799"/>
            <w:placeholder>
              <w:docPart w:val="5D999409F40E4C058E5475442170E2BF"/>
            </w:placeholder>
            <w:showingPlcHdr/>
          </w:sdtPr>
          <w:sdtEndPr/>
          <w:sdtContent>
            <w:tc>
              <w:tcPr>
                <w:tcW w:w="647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5D3EEC32" w14:textId="77777777" w:rsidR="00591296" w:rsidRPr="00CB6CF2" w:rsidRDefault="00591296" w:rsidP="0059129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</w:tbl>
    <w:p w14:paraId="02139D61" w14:textId="77777777" w:rsidR="003203BD" w:rsidRDefault="003203BD" w:rsidP="0052389F">
      <w:pPr>
        <w:rPr>
          <w:rFonts w:ascii="Arial" w:hAnsi="Arial" w:cs="Arial"/>
          <w:szCs w:val="24"/>
        </w:rPr>
      </w:pPr>
    </w:p>
    <w:p w14:paraId="36ABA516" w14:textId="5CA6B250" w:rsidR="003203BD" w:rsidRPr="00B15ECD" w:rsidRDefault="003203BD" w:rsidP="0052389F">
      <w:pPr>
        <w:rPr>
          <w:rFonts w:ascii="Arial" w:hAnsi="Arial" w:cs="Arial"/>
          <w:szCs w:val="24"/>
        </w:rPr>
        <w:sectPr w:rsidR="003203BD" w:rsidRPr="00B15ECD" w:rsidSect="00AF1D10">
          <w:headerReference w:type="first" r:id="rId13"/>
          <w:pgSz w:w="12240" w:h="15840" w:code="1"/>
          <w:pgMar w:top="1440" w:right="1440" w:bottom="1440" w:left="1008" w:header="737" w:footer="432" w:gutter="0"/>
          <w:cols w:space="720"/>
          <w:docGrid w:linePitch="381"/>
        </w:sectPr>
      </w:pPr>
    </w:p>
    <w:tbl>
      <w:tblPr>
        <w:tblW w:w="4978" w:type="pct"/>
        <w:tblLayout w:type="fixed"/>
        <w:tblLook w:val="04A0" w:firstRow="1" w:lastRow="0" w:firstColumn="1" w:lastColumn="0" w:noHBand="0" w:noVBand="1"/>
      </w:tblPr>
      <w:tblGrid>
        <w:gridCol w:w="1389"/>
        <w:gridCol w:w="3289"/>
        <w:gridCol w:w="2551"/>
        <w:gridCol w:w="1108"/>
        <w:gridCol w:w="1386"/>
      </w:tblGrid>
      <w:tr w:rsidR="00C73ECB" w:rsidRPr="00B15ECD" w14:paraId="74A55A23" w14:textId="77777777" w:rsidTr="00DA0BC7">
        <w:tc>
          <w:tcPr>
            <w:tcW w:w="7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52DFAC8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lastRenderedPageBreak/>
              <w:t>Item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FFAA77E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DF868A4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Quantity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0070C0"/>
          </w:tcPr>
          <w:p w14:paraId="0DD30338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Price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732F3230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Sub Total</w:t>
            </w:r>
          </w:p>
        </w:tc>
      </w:tr>
      <w:tr w:rsidR="00175422" w:rsidRPr="00B15ECD" w14:paraId="192BE905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7FF6EA" w14:textId="4B329DA9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TIE 39”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607847242"/>
            <w:placeholder>
              <w:docPart w:val="B2E762345335418E81BC55CE8023A6D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302EC5" w14:textId="78DE3DBA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317F2B83" w14:textId="49230D22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99214531"/>
            <w:placeholder>
              <w:docPart w:val="42E2FE348F5C4989AA76FBD4B0DAE793"/>
            </w:placeholder>
            <w:showingPlcHdr/>
          </w:sdtPr>
          <w:sdtEndPr/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76B50273" w14:textId="3CCAE632" w:rsidR="00175422" w:rsidRPr="00552DA2" w:rsidRDefault="00212C7C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175422" w:rsidRPr="00B15ECD" w14:paraId="7F765A2B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72661" w14:textId="407B09C5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TIE 45”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53559671"/>
            <w:placeholder>
              <w:docPart w:val="B3B9800DC7064F26BA9D9F78C32C441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5A82E9A" w14:textId="2834FFFB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5010C234" w14:textId="28088B24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89303776"/>
            <w:placeholder>
              <w:docPart w:val="7B06BB84B9224CFFBC7CB6BEC5C68DD4"/>
            </w:placeholder>
            <w:showingPlcHdr/>
          </w:sdtPr>
          <w:sdtEndPr/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2DF73343" w14:textId="1DE892AF" w:rsidR="00175422" w:rsidRPr="00552DA2" w:rsidRDefault="00212C7C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175422" w:rsidRPr="00B15ECD" w14:paraId="5B82698F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E77C5" w14:textId="177F7F76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TIE (Elastic)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741372261"/>
            <w:placeholder>
              <w:docPart w:val="53A16B2275FB44FCBACB5824A479187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B85A63F" w14:textId="3EA6E805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71478518" w14:textId="1496D355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73883155"/>
            <w:placeholder>
              <w:docPart w:val="AA5D9E05DE4E49D0B08E68E0D18D533A"/>
            </w:placeholder>
            <w:showingPlcHdr/>
          </w:sdtPr>
          <w:sdtEndPr/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5FC9CB20" w14:textId="76B901C4" w:rsidR="00175422" w:rsidRPr="00552DA2" w:rsidRDefault="00212C7C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175422" w:rsidRPr="00B15ECD" w14:paraId="1ADF3CCC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E12BD" w14:textId="24F1CE3B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JUNIOR BACKPACK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00951385"/>
            <w:placeholder>
              <w:docPart w:val="8E50921BE1424B15B4C9F6554800CC8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BD1C4E2" w14:textId="29A17CB3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697B056A" w14:textId="6821986C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£14.50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98936927"/>
            <w:placeholder>
              <w:docPart w:val="EA553A9805CC45FCB14BE5CA59201BA0"/>
            </w:placeholder>
            <w:showingPlcHdr/>
          </w:sdtPr>
          <w:sdtEndPr/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2F8BA254" w14:textId="7A93AC8B" w:rsidR="00175422" w:rsidRPr="00552DA2" w:rsidRDefault="00212C7C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175422" w:rsidRPr="00B15ECD" w14:paraId="2EF48D56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0E24" w14:textId="6B8162EE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HOMEWORK FOLDER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21296433"/>
            <w:placeholder>
              <w:docPart w:val="53207AD85F754BE5B1DC023A17D4DD9E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EndPr/>
          <w:sdtContent>
            <w:tc>
              <w:tcPr>
                <w:tcW w:w="131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273F1E" w14:textId="76E29711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06AD12AF" w14:textId="3F27DDEE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£6.50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14169896"/>
            <w:placeholder>
              <w:docPart w:val="693B88FC09B94B8B99A6B82F9760EFEA"/>
            </w:placeholder>
            <w:showingPlcHdr/>
          </w:sdtPr>
          <w:sdtEndPr/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38B265B4" w14:textId="0A9569AA" w:rsidR="00175422" w:rsidRPr="00552DA2" w:rsidRDefault="00212C7C" w:rsidP="00DA0BC7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C73ECB" w:rsidRPr="00B15ECD" w14:paraId="0F32493A" w14:textId="77777777" w:rsidTr="00DA0BC7">
        <w:trPr>
          <w:trHeight w:val="391"/>
        </w:trPr>
        <w:tc>
          <w:tcPr>
            <w:tcW w:w="4286" w:type="pct"/>
            <w:gridSpan w:val="4"/>
            <w:tcBorders>
              <w:top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5A38681" w14:textId="77777777" w:rsidR="00C73ECB" w:rsidRPr="00552DA2" w:rsidRDefault="00C73ECB" w:rsidP="00DA0BC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>Admin Fee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6BE4B8" w14:textId="77777777" w:rsidR="00C73ECB" w:rsidRPr="00552DA2" w:rsidRDefault="00C73ECB" w:rsidP="00DA0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sz w:val="20"/>
                <w:szCs w:val="20"/>
              </w:rPr>
              <w:t>+£1.00</w:t>
            </w:r>
          </w:p>
        </w:tc>
      </w:tr>
      <w:tr w:rsidR="00C73ECB" w:rsidRPr="00B15ECD" w14:paraId="60E9EE22" w14:textId="77777777" w:rsidTr="00DA0BC7">
        <w:trPr>
          <w:trHeight w:val="644"/>
        </w:trPr>
        <w:tc>
          <w:tcPr>
            <w:tcW w:w="4286" w:type="pct"/>
            <w:gridSpan w:val="4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72FFC81" w14:textId="5FAD383C" w:rsidR="00C73ECB" w:rsidRPr="00552DA2" w:rsidRDefault="00C73ECB" w:rsidP="00DA0BC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  <w:proofErr w:type="gramStart"/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Cost </w:t>
            </w:r>
            <w:r w:rsidR="008E56A8"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£</w:t>
            </w:r>
            <w:proofErr w:type="gramEnd"/>
          </w:p>
        </w:tc>
        <w:sdt>
          <w:sdtPr>
            <w:rPr>
              <w:rFonts w:ascii="Arial" w:hAnsi="Arial" w:cs="Arial"/>
              <w:b/>
              <w:sz w:val="20"/>
              <w:szCs w:val="20"/>
            </w:rPr>
            <w:id w:val="-1989240122"/>
            <w:placeholder>
              <w:docPart w:val="F55DC814A17441A7968A2212F923DF6D"/>
            </w:placeholder>
          </w:sdtPr>
          <w:sdtEndPr/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26F6B0D0" w14:textId="1277A0FF" w:rsidR="00C73ECB" w:rsidRPr="00552DA2" w:rsidRDefault="00212C7C" w:rsidP="00DA0BC7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331616873"/>
                    <w:placeholder>
                      <w:docPart w:val="1F2233E3315B4EF6836512B7FCCEF16C"/>
                    </w:placeholder>
                    <w:showingPlcHdr/>
                  </w:sdtPr>
                  <w:sdtEndPr/>
                  <w:sdtContent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0.00</w:t>
                    </w:r>
                  </w:sdtContent>
                </w:sdt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1C8CE4CF" w14:textId="77777777" w:rsidR="00D13AA9" w:rsidRPr="00B15ECD" w:rsidRDefault="00D13AA9">
      <w:pPr>
        <w:rPr>
          <w:rFonts w:ascii="Arial" w:hAnsi="Arial" w:cs="Arial"/>
          <w:szCs w:val="24"/>
        </w:rPr>
      </w:pPr>
    </w:p>
    <w:p w14:paraId="372E4130" w14:textId="4B17781C" w:rsidR="00993035" w:rsidRDefault="00993035">
      <w:pPr>
        <w:rPr>
          <w:rFonts w:ascii="Arial" w:hAnsi="Arial" w:cs="Arial"/>
          <w:szCs w:val="24"/>
        </w:rPr>
      </w:pPr>
    </w:p>
    <w:tbl>
      <w:tblPr>
        <w:tblW w:w="4924" w:type="pct"/>
        <w:tblLayout w:type="fixed"/>
        <w:tblLook w:val="04A0" w:firstRow="1" w:lastRow="0" w:firstColumn="1" w:lastColumn="0" w:noHBand="0" w:noVBand="1"/>
      </w:tblPr>
      <w:tblGrid>
        <w:gridCol w:w="1243"/>
        <w:gridCol w:w="1021"/>
        <w:gridCol w:w="6236"/>
        <w:gridCol w:w="1133"/>
      </w:tblGrid>
      <w:tr w:rsidR="00BB7101" w:rsidRPr="00B15ECD" w14:paraId="6CFA8337" w14:textId="77777777" w:rsidTr="00DA0BC7">
        <w:trPr>
          <w:trHeight w:val="31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A28F2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199EB" w14:textId="77777777" w:rsidR="00BB7101" w:rsidRPr="00552DA2" w:rsidRDefault="00BB7101" w:rsidP="00DA0BC7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Please indicate payment method with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X    </w:t>
            </w:r>
          </w:p>
        </w:tc>
      </w:tr>
      <w:tr w:rsidR="00BB7101" w:rsidRPr="00B15ECD" w14:paraId="592D72C1" w14:textId="77777777" w:rsidTr="00DA0BC7">
        <w:trPr>
          <w:trHeight w:val="31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D3AF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Cheques</w:t>
            </w:r>
          </w:p>
          <w:p w14:paraId="592DC068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3BD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Made payable to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Houston Primary Uniforms </w:t>
            </w:r>
          </w:p>
          <w:p w14:paraId="3A73435B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(Please return cheques to the school office with child’s name and class)</w:t>
            </w:r>
          </w:p>
        </w:tc>
        <w:sdt>
          <w:sdtPr>
            <w:rPr>
              <w:rFonts w:ascii="Arial" w:eastAsia="Times New Roman" w:hAnsi="Arial" w:cs="Arial"/>
              <w:sz w:val="28"/>
              <w:lang w:eastAsia="en-GB"/>
            </w:rPr>
            <w:id w:val="163244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EBBFE4" w14:textId="00E3F222" w:rsidR="00BB7101" w:rsidRPr="00212C7C" w:rsidRDefault="00212C7C" w:rsidP="00DA0BC7">
                <w:pPr>
                  <w:spacing w:line="240" w:lineRule="auto"/>
                  <w:jc w:val="center"/>
                  <w:rPr>
                    <w:rFonts w:ascii="Arial" w:eastAsia="Times New Roman" w:hAnsi="Arial" w:cs="Arial"/>
                    <w:sz w:val="28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lang w:eastAsia="en-GB"/>
                  </w:rPr>
                  <w:t>☐</w:t>
                </w:r>
              </w:p>
            </w:tc>
          </w:sdtContent>
        </w:sdt>
      </w:tr>
      <w:tr w:rsidR="00BB7101" w:rsidRPr="00B15ECD" w14:paraId="078007D7" w14:textId="77777777" w:rsidTr="00DA0BC7">
        <w:trPr>
          <w:trHeight w:val="300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49BA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Bank transfer</w:t>
            </w:r>
          </w:p>
          <w:p w14:paraId="505148D3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6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A1D7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Houston Primary Uniform Account </w:t>
            </w:r>
          </w:p>
        </w:tc>
        <w:sdt>
          <w:sdtPr>
            <w:rPr>
              <w:rFonts w:ascii="Arial" w:eastAsia="Times New Roman" w:hAnsi="Arial" w:cs="Arial"/>
              <w:b/>
              <w:bCs/>
              <w:sz w:val="28"/>
              <w:lang w:eastAsia="en-GB"/>
            </w:rPr>
            <w:id w:val="-192564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8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44911E" w14:textId="1F2EDA47" w:rsidR="00BB7101" w:rsidRPr="00212C7C" w:rsidRDefault="00212C7C" w:rsidP="00DA0BC7">
                <w:pPr>
                  <w:spacing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sz w:val="28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8"/>
                    <w:lang w:eastAsia="en-GB"/>
                  </w:rPr>
                  <w:t>☐</w:t>
                </w:r>
              </w:p>
            </w:tc>
          </w:sdtContent>
        </w:sdt>
      </w:tr>
      <w:tr w:rsidR="00BB7101" w:rsidRPr="00B15ECD" w14:paraId="49DF9755" w14:textId="77777777" w:rsidTr="00DA0BC7">
        <w:trPr>
          <w:trHeight w:val="300"/>
        </w:trPr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71B6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u w:val="single"/>
                <w:lang w:eastAsia="en-GB"/>
              </w:rPr>
            </w:pPr>
          </w:p>
        </w:tc>
        <w:tc>
          <w:tcPr>
            <w:tcW w:w="3767" w:type="pct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2C3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Sort Code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80 22 60 </w:t>
            </w: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Account number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16298269</w:t>
            </w: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14:paraId="7348C5F7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  <w:tr w:rsidR="00BB7101" w:rsidRPr="00B15ECD" w14:paraId="39904AE8" w14:textId="77777777" w:rsidTr="00DA0BC7">
        <w:trPr>
          <w:trHeight w:val="312"/>
        </w:trPr>
        <w:tc>
          <w:tcPr>
            <w:tcW w:w="6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626F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  <w:tc>
          <w:tcPr>
            <w:tcW w:w="376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0BE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(Please include a reference of child’s surname, first initial and primary </w:t>
            </w:r>
            <w:proofErr w:type="gramStart"/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e.g.</w:t>
            </w:r>
            <w:proofErr w:type="gramEnd"/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JonesH5A)</w:t>
            </w:r>
          </w:p>
        </w:tc>
        <w:tc>
          <w:tcPr>
            <w:tcW w:w="588" w:type="pct"/>
            <w:vMerge/>
            <w:tcBorders>
              <w:left w:val="single" w:sz="4" w:space="0" w:color="auto"/>
              <w:right w:val="single" w:sz="8" w:space="0" w:color="auto"/>
            </w:tcBorders>
          </w:tcPr>
          <w:p w14:paraId="40B34CA6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  <w:tr w:rsidR="00BB7101" w:rsidRPr="00B15ECD" w14:paraId="2AF14073" w14:textId="77777777" w:rsidTr="00DA0BC7">
        <w:trPr>
          <w:trHeight w:val="312"/>
        </w:trPr>
        <w:tc>
          <w:tcPr>
            <w:tcW w:w="1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3BC0E" w14:textId="1CF0DB10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Reference for BACS</w:t>
            </w:r>
          </w:p>
        </w:tc>
        <w:sdt>
          <w:sdtPr>
            <w:rPr>
              <w:rFonts w:ascii="Arial" w:eastAsia="Times New Roman" w:hAnsi="Arial" w:cs="Arial"/>
              <w:szCs w:val="24"/>
              <w:lang w:eastAsia="en-GB"/>
            </w:rPr>
            <w:id w:val="4174390"/>
            <w:placeholder>
              <w:docPart w:val="E27473AD3B8C49A7AC4916EB0CA861FB"/>
            </w:placeholder>
            <w:showingPlcHdr/>
          </w:sdtPr>
          <w:sdtEndPr/>
          <w:sdtContent>
            <w:tc>
              <w:tcPr>
                <w:tcW w:w="382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2BF962F" w14:textId="135D09C7" w:rsidR="00BB7101" w:rsidRPr="00B15ECD" w:rsidRDefault="00DB2482" w:rsidP="00DA0BC7">
                <w:pPr>
                  <w:spacing w:line="240" w:lineRule="auto"/>
                  <w:rPr>
                    <w:rFonts w:ascii="Arial" w:eastAsia="Times New Roman" w:hAnsi="Arial" w:cs="Arial"/>
                    <w:szCs w:val="24"/>
                    <w:lang w:eastAsia="en-GB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E67B1A5" w14:textId="4B170139" w:rsidR="00BB7101" w:rsidRDefault="00BB7101">
      <w:pPr>
        <w:rPr>
          <w:rFonts w:ascii="Arial" w:hAnsi="Arial" w:cs="Arial"/>
          <w:szCs w:val="24"/>
        </w:rPr>
      </w:pPr>
    </w:p>
    <w:p w14:paraId="6627874D" w14:textId="77777777" w:rsidR="00BB7101" w:rsidRPr="00B15ECD" w:rsidRDefault="00BB7101">
      <w:pPr>
        <w:rPr>
          <w:rFonts w:ascii="Arial" w:hAnsi="Arial" w:cs="Arial"/>
          <w:szCs w:val="24"/>
        </w:rPr>
      </w:pPr>
    </w:p>
    <w:tbl>
      <w:tblPr>
        <w:tblStyle w:val="TableGrid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7280"/>
      </w:tblGrid>
      <w:tr w:rsidR="00A32345" w:rsidRPr="00B15ECD" w14:paraId="6B9FA998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B867A" w14:textId="77777777" w:rsidR="00A32345" w:rsidRPr="003D4316" w:rsidRDefault="00A32345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Childs Name</w:t>
            </w:r>
          </w:p>
        </w:tc>
        <w:sdt>
          <w:sdtPr>
            <w:rPr>
              <w:rFonts w:ascii="Arial" w:hAnsi="Arial" w:cs="Arial"/>
              <w:szCs w:val="24"/>
            </w:rPr>
            <w:id w:val="-238865735"/>
            <w:placeholder>
              <w:docPart w:val="6E643AE091804895A17977D3A39DCB61"/>
            </w:placeholder>
            <w:showingPlcHdr/>
          </w:sdtPr>
          <w:sdtEndPr/>
          <w:sdtContent>
            <w:tc>
              <w:tcPr>
                <w:tcW w:w="36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77024A" w14:textId="1B7144CB" w:rsidR="00A32345" w:rsidRPr="00B15ECD" w:rsidRDefault="00DB2482" w:rsidP="00DA0BC7">
                <w:pPr>
                  <w:rPr>
                    <w:rFonts w:ascii="Arial" w:hAnsi="Arial" w:cs="Arial"/>
                    <w:szCs w:val="24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32345" w:rsidRPr="00B15ECD" w14:paraId="742C20C6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50FC9" w14:textId="2296541B" w:rsidR="00A32345" w:rsidRPr="003D4316" w:rsidRDefault="00A32345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Class/Nursery Group</w:t>
            </w:r>
          </w:p>
        </w:tc>
        <w:sdt>
          <w:sdtPr>
            <w:rPr>
              <w:rFonts w:ascii="Arial" w:hAnsi="Arial" w:cs="Arial"/>
              <w:szCs w:val="24"/>
            </w:rPr>
            <w:id w:val="1671370244"/>
            <w:placeholder>
              <w:docPart w:val="8A014430209E4A5F8CD158139513A9AF"/>
            </w:placeholder>
            <w:showingPlcHdr/>
          </w:sdtPr>
          <w:sdtEndPr/>
          <w:sdtContent>
            <w:tc>
              <w:tcPr>
                <w:tcW w:w="36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85B5DD9" w14:textId="70922A3B" w:rsidR="00A32345" w:rsidRPr="00B15ECD" w:rsidRDefault="00DB2482" w:rsidP="00DA0BC7">
                <w:pPr>
                  <w:rPr>
                    <w:rFonts w:ascii="Arial" w:hAnsi="Arial" w:cs="Arial"/>
                    <w:szCs w:val="24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3ECB" w:rsidRPr="00B15ECD" w14:paraId="5EB1460B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A2ED1" w14:textId="77777777" w:rsidR="00C73ECB" w:rsidRPr="003D4316" w:rsidRDefault="00C73ECB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Parent or Guardians Name</w:t>
            </w:r>
          </w:p>
        </w:tc>
        <w:sdt>
          <w:sdtPr>
            <w:rPr>
              <w:rFonts w:ascii="Arial" w:hAnsi="Arial" w:cs="Arial"/>
              <w:szCs w:val="24"/>
            </w:rPr>
            <w:id w:val="323706496"/>
            <w:placeholder>
              <w:docPart w:val="9CF79F86F3FC4B58AB657D0D1CA09C61"/>
            </w:placeholder>
            <w:showingPlcHdr/>
          </w:sdtPr>
          <w:sdtEndPr/>
          <w:sdtContent>
            <w:tc>
              <w:tcPr>
                <w:tcW w:w="36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22F8D8" w14:textId="57A1E2F0" w:rsidR="00C73ECB" w:rsidRPr="00B15ECD" w:rsidRDefault="00DB2482" w:rsidP="00DA0BC7">
                <w:pPr>
                  <w:rPr>
                    <w:rFonts w:ascii="Arial" w:hAnsi="Arial" w:cs="Arial"/>
                    <w:szCs w:val="24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3ECB" w:rsidRPr="00B15ECD" w14:paraId="57A7995D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8EA17" w14:textId="77777777" w:rsidR="00C73ECB" w:rsidRPr="003D4316" w:rsidRDefault="00C73ECB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 xml:space="preserve">Contact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639315362"/>
                <w:placeholder>
                  <w:docPart w:val="313C69DB74E044B6B9E4BA134AFAC70A"/>
                </w:placeholder>
                <w:temporary/>
                <w:showingPlcHdr/>
                <w15:appearance w15:val="hidden"/>
              </w:sdtPr>
              <w:sdtEndPr/>
              <w:sdtContent>
                <w:r w:rsidRPr="003D4316">
                  <w:rPr>
                    <w:rFonts w:ascii="Arial" w:hAnsi="Arial" w:cs="Arial"/>
                    <w:sz w:val="20"/>
                    <w:szCs w:val="20"/>
                  </w:rPr>
                  <w:t>Email</w:t>
                </w:r>
              </w:sdtContent>
            </w:sdt>
            <w:r w:rsidRPr="003D4316">
              <w:rPr>
                <w:rFonts w:ascii="Arial" w:hAnsi="Arial" w:cs="Arial"/>
                <w:sz w:val="20"/>
                <w:szCs w:val="20"/>
              </w:rPr>
              <w:t xml:space="preserve"> or Phone No</w:t>
            </w:r>
          </w:p>
        </w:tc>
        <w:sdt>
          <w:sdtPr>
            <w:rPr>
              <w:rFonts w:ascii="Arial" w:hAnsi="Arial" w:cs="Arial"/>
              <w:szCs w:val="24"/>
            </w:rPr>
            <w:id w:val="593596604"/>
            <w:placeholder>
              <w:docPart w:val="B775C36DAFBF4545B16FFC8DE7E235A6"/>
            </w:placeholder>
            <w:showingPlcHdr/>
          </w:sdtPr>
          <w:sdtEndPr/>
          <w:sdtContent>
            <w:tc>
              <w:tcPr>
                <w:tcW w:w="36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9942E2" w14:textId="69D816BF" w:rsidR="00C73ECB" w:rsidRPr="00B15ECD" w:rsidRDefault="00DB2482" w:rsidP="00DA0BC7">
                <w:pPr>
                  <w:rPr>
                    <w:rFonts w:ascii="Arial" w:hAnsi="Arial" w:cs="Arial"/>
                    <w:szCs w:val="24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74D7DDE" w14:textId="2F03EB3B" w:rsidR="008205A9" w:rsidRDefault="008205A9" w:rsidP="00FE3DD8">
      <w:pPr>
        <w:rPr>
          <w:rFonts w:ascii="Arial" w:hAnsi="Arial" w:cs="Arial"/>
          <w:szCs w:val="24"/>
        </w:rPr>
      </w:pPr>
    </w:p>
    <w:p w14:paraId="4463F18D" w14:textId="1E2975F1" w:rsidR="00420BE0" w:rsidRPr="00CC347E" w:rsidRDefault="00EC5338" w:rsidP="00FE3DD8">
      <w:pPr>
        <w:rPr>
          <w:rFonts w:ascii="Arial" w:hAnsi="Arial" w:cs="Arial"/>
          <w:color w:val="0070C0"/>
          <w:szCs w:val="24"/>
        </w:rPr>
      </w:pPr>
      <w:r w:rsidRPr="00CC347E">
        <w:rPr>
          <w:rFonts w:ascii="Arial" w:hAnsi="Arial" w:cs="Arial"/>
          <w:szCs w:val="24"/>
        </w:rPr>
        <w:t xml:space="preserve">If you have any questions or issues with your form or payment, please contact the Uniform Committee at </w:t>
      </w:r>
      <w:hyperlink r:id="rId14" w:history="1">
        <w:r w:rsidRPr="00CC347E">
          <w:rPr>
            <w:rStyle w:val="Hyperlink"/>
            <w:rFonts w:ascii="Arial" w:hAnsi="Arial" w:cs="Arial"/>
            <w:color w:val="0070C0"/>
            <w:szCs w:val="24"/>
          </w:rPr>
          <w:t>HoustonPSUniforms@gmail.com</w:t>
        </w:r>
      </w:hyperlink>
      <w:r w:rsidRPr="00CC347E">
        <w:rPr>
          <w:rFonts w:ascii="Arial" w:hAnsi="Arial" w:cs="Arial"/>
          <w:color w:val="0070C0"/>
          <w:szCs w:val="24"/>
        </w:rPr>
        <w:t xml:space="preserve"> </w:t>
      </w:r>
    </w:p>
    <w:p w14:paraId="379E63B6" w14:textId="67AB07A8" w:rsidR="00420BE0" w:rsidRDefault="00420BE0">
      <w:pPr>
        <w:spacing w:before="0" w:after="200"/>
        <w:rPr>
          <w:rFonts w:ascii="Arial" w:hAnsi="Arial" w:cs="Arial"/>
          <w:color w:val="0070C0"/>
          <w:sz w:val="20"/>
          <w:szCs w:val="20"/>
        </w:rPr>
      </w:pPr>
    </w:p>
    <w:p w14:paraId="5DA1AAFC" w14:textId="77777777" w:rsidR="00EC5338" w:rsidRPr="00EC5338" w:rsidRDefault="00EC5338" w:rsidP="00FE3DD8">
      <w:pPr>
        <w:rPr>
          <w:rFonts w:ascii="Arial" w:hAnsi="Arial" w:cs="Arial"/>
          <w:sz w:val="20"/>
          <w:szCs w:val="20"/>
        </w:rPr>
      </w:pPr>
    </w:p>
    <w:sectPr w:rsidR="00EC5338" w:rsidRPr="00EC5338" w:rsidSect="00552DA2">
      <w:headerReference w:type="default" r:id="rId15"/>
      <w:pgSz w:w="12240" w:h="15840" w:code="1"/>
      <w:pgMar w:top="1440" w:right="1440" w:bottom="1440" w:left="1008" w:header="73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CCE2B" w14:textId="77777777" w:rsidR="002A4952" w:rsidRDefault="002A4952" w:rsidP="00650259">
      <w:pPr>
        <w:spacing w:line="240" w:lineRule="auto"/>
      </w:pPr>
      <w:r>
        <w:separator/>
      </w:r>
    </w:p>
  </w:endnote>
  <w:endnote w:type="continuationSeparator" w:id="0">
    <w:p w14:paraId="413B384C" w14:textId="77777777" w:rsidR="002A4952" w:rsidRDefault="002A495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B268F83-2435-4FCA-9A1E-F82CE614B8A3}"/>
    <w:embedBold r:id="rId2" w:fontKey="{4D834B19-A1B2-4E93-96EB-884CE5D5EBBF}"/>
    <w:embedItalic r:id="rId3" w:fontKey="{F8D89150-FB2E-4B50-9A71-10DAD60E0EA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30800DF-F19A-415C-8F46-FCE3392EF80E}"/>
    <w:embedBold r:id="rId5" w:fontKey="{566E369A-98A9-4F2C-A82E-1995F57929A7}"/>
    <w:embedItalic r:id="rId6" w:fontKey="{97FB09D2-6CF0-4EAF-A110-C0255E1D91C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ED38B33-BBCB-4E1A-8464-8E3BA71183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E05D5B4-6737-417A-A535-F825AF3DC4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BE1B0E1-93A2-403D-A355-CE5C88FE9789}"/>
    <w:embedBold r:id="rId10" w:subsetted="1" w:fontKey="{C75916D7-2F10-47A4-B7D5-E74CD51179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FC58" w14:textId="77777777" w:rsidR="002A4952" w:rsidRDefault="002A4952" w:rsidP="00650259">
      <w:pPr>
        <w:spacing w:line="240" w:lineRule="auto"/>
      </w:pPr>
      <w:r>
        <w:separator/>
      </w:r>
    </w:p>
  </w:footnote>
  <w:footnote w:type="continuationSeparator" w:id="0">
    <w:p w14:paraId="07ECD699" w14:textId="77777777" w:rsidR="002A4952" w:rsidRDefault="002A495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36"/>
      <w:gridCol w:w="8856"/>
    </w:tblGrid>
    <w:tr w:rsidR="00324F7E" w:rsidRPr="00562601" w14:paraId="780B5AF8" w14:textId="77777777" w:rsidTr="004A5A99">
      <w:trPr>
        <w:trHeight w:val="990"/>
      </w:trPr>
      <w:tc>
        <w:tcPr>
          <w:tcW w:w="451" w:type="pct"/>
          <w:shd w:val="clear" w:color="auto" w:fill="0070C0"/>
          <w:vAlign w:val="center"/>
        </w:tcPr>
        <w:p w14:paraId="1C43CC95" w14:textId="77777777" w:rsidR="00324F7E" w:rsidRPr="00562601" w:rsidRDefault="00324F7E" w:rsidP="00324F7E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ADDE18" wp14:editId="372E1E41">
                <wp:extent cx="457200" cy="457200"/>
                <wp:effectExtent l="0" t="0" r="0" b="0"/>
                <wp:docPr id="8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0070C0"/>
          <w:vAlign w:val="center"/>
        </w:tcPr>
        <w:p w14:paraId="700C25A0" w14:textId="77777777" w:rsidR="00324F7E" w:rsidRDefault="00324F7E" w:rsidP="00324F7E">
          <w:pPr>
            <w:pStyle w:val="Header"/>
          </w:pPr>
          <w:r>
            <w:t xml:space="preserve">Houston Primary Uniform </w:t>
          </w:r>
        </w:p>
        <w:p w14:paraId="1D0C5F7E" w14:textId="77777777" w:rsidR="00324F7E" w:rsidRDefault="00324F7E" w:rsidP="00324F7E">
          <w:pPr>
            <w:pStyle w:val="Header"/>
            <w:rPr>
              <w:sz w:val="22"/>
              <w:szCs w:val="22"/>
            </w:rPr>
          </w:pPr>
          <w:r w:rsidRPr="006A2D0A">
            <w:rPr>
              <w:sz w:val="22"/>
              <w:szCs w:val="22"/>
            </w:rPr>
            <w:t>All items have the school badge unless marked PLAIN</w:t>
          </w:r>
          <w:r>
            <w:rPr>
              <w:sz w:val="22"/>
              <w:szCs w:val="22"/>
            </w:rPr>
            <w:t xml:space="preserve"> </w:t>
          </w:r>
        </w:p>
        <w:p w14:paraId="7EB81BB1" w14:textId="77777777" w:rsidR="00324F7E" w:rsidRPr="00A72D6D" w:rsidRDefault="00324F7E" w:rsidP="00324F7E">
          <w:pPr>
            <w:pStyle w:val="Header"/>
            <w:rPr>
              <w:sz w:val="22"/>
              <w:szCs w:val="22"/>
            </w:rPr>
          </w:pPr>
          <w:r w:rsidRPr="00A72D6D">
            <w:rPr>
              <w:color w:val="FFFFFF" w:themeColor="background1"/>
              <w:sz w:val="22"/>
              <w:szCs w:val="22"/>
            </w:rPr>
            <w:t xml:space="preserve">Submit your order form to </w:t>
          </w:r>
          <w:hyperlink r:id="rId2" w:history="1">
            <w:r w:rsidRPr="00A72D6D">
              <w:rPr>
                <w:rStyle w:val="Hyperlink"/>
                <w:color w:val="FFFFFF" w:themeColor="background1"/>
                <w:sz w:val="22"/>
                <w:szCs w:val="22"/>
              </w:rPr>
              <w:t>HoustonPSUniforms@gmail.com</w:t>
            </w:r>
          </w:hyperlink>
        </w:p>
      </w:tc>
    </w:tr>
  </w:tbl>
  <w:p w14:paraId="78DD67E6" w14:textId="77777777" w:rsidR="00324F7E" w:rsidRDefault="00324F7E" w:rsidP="00324F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8440B" w14:textId="77777777" w:rsidR="001A2DFA" w:rsidRDefault="001A2DFA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111"/>
    <w:rsid w:val="00003B30"/>
    <w:rsid w:val="00045CA6"/>
    <w:rsid w:val="00052382"/>
    <w:rsid w:val="0006568A"/>
    <w:rsid w:val="00076F0F"/>
    <w:rsid w:val="00084253"/>
    <w:rsid w:val="000D1F49"/>
    <w:rsid w:val="000D4653"/>
    <w:rsid w:val="000F428B"/>
    <w:rsid w:val="000F5C88"/>
    <w:rsid w:val="00166077"/>
    <w:rsid w:val="001727CA"/>
    <w:rsid w:val="00175422"/>
    <w:rsid w:val="00176DA1"/>
    <w:rsid w:val="001A2DFA"/>
    <w:rsid w:val="001E4E2C"/>
    <w:rsid w:val="00200D5D"/>
    <w:rsid w:val="00212C7C"/>
    <w:rsid w:val="00261C01"/>
    <w:rsid w:val="0027023C"/>
    <w:rsid w:val="00277708"/>
    <w:rsid w:val="0029604C"/>
    <w:rsid w:val="002A4952"/>
    <w:rsid w:val="002A4ED5"/>
    <w:rsid w:val="002A5CAC"/>
    <w:rsid w:val="002A648D"/>
    <w:rsid w:val="002B69B4"/>
    <w:rsid w:val="002C56E6"/>
    <w:rsid w:val="002D3A9F"/>
    <w:rsid w:val="002F0894"/>
    <w:rsid w:val="00312A7D"/>
    <w:rsid w:val="003203BD"/>
    <w:rsid w:val="00324F7E"/>
    <w:rsid w:val="00326B0A"/>
    <w:rsid w:val="00343025"/>
    <w:rsid w:val="00354B3D"/>
    <w:rsid w:val="00361E11"/>
    <w:rsid w:val="0039760F"/>
    <w:rsid w:val="003B4744"/>
    <w:rsid w:val="003D4316"/>
    <w:rsid w:val="003F0847"/>
    <w:rsid w:val="0040090B"/>
    <w:rsid w:val="00420BE0"/>
    <w:rsid w:val="00420D40"/>
    <w:rsid w:val="004436CF"/>
    <w:rsid w:val="00446538"/>
    <w:rsid w:val="0046302A"/>
    <w:rsid w:val="00487D2D"/>
    <w:rsid w:val="004A5A99"/>
    <w:rsid w:val="004B366F"/>
    <w:rsid w:val="004D5D62"/>
    <w:rsid w:val="004F0FE8"/>
    <w:rsid w:val="005112D0"/>
    <w:rsid w:val="0052389F"/>
    <w:rsid w:val="00536B01"/>
    <w:rsid w:val="00552DA2"/>
    <w:rsid w:val="00562601"/>
    <w:rsid w:val="0057256E"/>
    <w:rsid w:val="00577E06"/>
    <w:rsid w:val="00582B1C"/>
    <w:rsid w:val="00591296"/>
    <w:rsid w:val="00593004"/>
    <w:rsid w:val="005A3BF7"/>
    <w:rsid w:val="005F2035"/>
    <w:rsid w:val="005F5A29"/>
    <w:rsid w:val="005F7990"/>
    <w:rsid w:val="006250A2"/>
    <w:rsid w:val="0063739C"/>
    <w:rsid w:val="00650259"/>
    <w:rsid w:val="00674A58"/>
    <w:rsid w:val="00692374"/>
    <w:rsid w:val="006A2D0A"/>
    <w:rsid w:val="006A4DA2"/>
    <w:rsid w:val="006D2EA3"/>
    <w:rsid w:val="007115A8"/>
    <w:rsid w:val="00720987"/>
    <w:rsid w:val="0073426F"/>
    <w:rsid w:val="00770F25"/>
    <w:rsid w:val="00787DD4"/>
    <w:rsid w:val="007A35A8"/>
    <w:rsid w:val="007B0A85"/>
    <w:rsid w:val="007C6A52"/>
    <w:rsid w:val="007E0DF9"/>
    <w:rsid w:val="007F723E"/>
    <w:rsid w:val="00806FF3"/>
    <w:rsid w:val="00820111"/>
    <w:rsid w:val="0082043E"/>
    <w:rsid w:val="008205A9"/>
    <w:rsid w:val="008B2264"/>
    <w:rsid w:val="008E203A"/>
    <w:rsid w:val="008E56A8"/>
    <w:rsid w:val="0090021E"/>
    <w:rsid w:val="00905BCD"/>
    <w:rsid w:val="0091229C"/>
    <w:rsid w:val="00912974"/>
    <w:rsid w:val="009154D7"/>
    <w:rsid w:val="00940E73"/>
    <w:rsid w:val="0098597D"/>
    <w:rsid w:val="00991B30"/>
    <w:rsid w:val="00993035"/>
    <w:rsid w:val="009C4BDF"/>
    <w:rsid w:val="009D406B"/>
    <w:rsid w:val="009F0787"/>
    <w:rsid w:val="009F2638"/>
    <w:rsid w:val="009F619A"/>
    <w:rsid w:val="009F6DDE"/>
    <w:rsid w:val="00A16F70"/>
    <w:rsid w:val="00A21E84"/>
    <w:rsid w:val="00A32345"/>
    <w:rsid w:val="00A370A8"/>
    <w:rsid w:val="00A60442"/>
    <w:rsid w:val="00A72D6D"/>
    <w:rsid w:val="00A906D0"/>
    <w:rsid w:val="00AA5A0E"/>
    <w:rsid w:val="00AA7104"/>
    <w:rsid w:val="00AC2926"/>
    <w:rsid w:val="00AC4A19"/>
    <w:rsid w:val="00AF1D10"/>
    <w:rsid w:val="00B04A50"/>
    <w:rsid w:val="00B15ECD"/>
    <w:rsid w:val="00B160CA"/>
    <w:rsid w:val="00B30FCA"/>
    <w:rsid w:val="00B41FE8"/>
    <w:rsid w:val="00B74C4C"/>
    <w:rsid w:val="00BB7101"/>
    <w:rsid w:val="00BD4753"/>
    <w:rsid w:val="00BD5CB1"/>
    <w:rsid w:val="00BE62EE"/>
    <w:rsid w:val="00C003BA"/>
    <w:rsid w:val="00C427EB"/>
    <w:rsid w:val="00C46878"/>
    <w:rsid w:val="00C73ECB"/>
    <w:rsid w:val="00C81922"/>
    <w:rsid w:val="00C94D66"/>
    <w:rsid w:val="00CA7DAE"/>
    <w:rsid w:val="00CB4A51"/>
    <w:rsid w:val="00CB6CF2"/>
    <w:rsid w:val="00CC347E"/>
    <w:rsid w:val="00CD4532"/>
    <w:rsid w:val="00CD47B0"/>
    <w:rsid w:val="00CE6104"/>
    <w:rsid w:val="00CE7918"/>
    <w:rsid w:val="00D13AA9"/>
    <w:rsid w:val="00D16163"/>
    <w:rsid w:val="00DA0BC7"/>
    <w:rsid w:val="00DB0096"/>
    <w:rsid w:val="00DB2482"/>
    <w:rsid w:val="00DB3FAD"/>
    <w:rsid w:val="00DD447B"/>
    <w:rsid w:val="00DD6816"/>
    <w:rsid w:val="00DF0832"/>
    <w:rsid w:val="00DF4E45"/>
    <w:rsid w:val="00E0535A"/>
    <w:rsid w:val="00E312F4"/>
    <w:rsid w:val="00E61C09"/>
    <w:rsid w:val="00E677FE"/>
    <w:rsid w:val="00EB3B58"/>
    <w:rsid w:val="00EC5338"/>
    <w:rsid w:val="00EC7359"/>
    <w:rsid w:val="00EE3054"/>
    <w:rsid w:val="00EE5959"/>
    <w:rsid w:val="00F00606"/>
    <w:rsid w:val="00F01256"/>
    <w:rsid w:val="00F5418C"/>
    <w:rsid w:val="00F549BE"/>
    <w:rsid w:val="00FA6528"/>
    <w:rsid w:val="00FC7475"/>
    <w:rsid w:val="00FE2E33"/>
    <w:rsid w:val="00FE3DD8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E4C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24F7E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EC5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oustonPSUniforms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oustonPSUniforms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oustonPSUniforms@gmail.com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b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3C69DB74E044B6B9E4BA134AFA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9AFAE-3269-4B8B-9237-41247082EA88}"/>
      </w:docPartPr>
      <w:docPartBody>
        <w:p w:rsidR="00DB0E7A" w:rsidRDefault="00DF3318" w:rsidP="00DF3318">
          <w:pPr>
            <w:pStyle w:val="313C69DB74E044B6B9E4BA134AFAC70A8"/>
          </w:pPr>
          <w:r w:rsidRPr="00552DA2">
            <w:rPr>
              <w:rFonts w:ascii="Arial" w:hAnsi="Arial" w:cs="Arial"/>
              <w:sz w:val="20"/>
              <w:szCs w:val="20"/>
            </w:rPr>
            <w:t>Email</w:t>
          </w:r>
        </w:p>
      </w:docPartBody>
    </w:docPart>
    <w:docPart>
      <w:docPartPr>
        <w:name w:val="B2E762345335418E81BC55CE8023A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02432-BEBA-4224-9BBA-A662DE1D95A8}"/>
      </w:docPartPr>
      <w:docPartBody>
        <w:p w:rsidR="00101788" w:rsidRDefault="00DF3318" w:rsidP="00DF3318">
          <w:pPr>
            <w:pStyle w:val="B2E762345335418E81BC55CE8023A6DD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3B9800DC7064F26BA9D9F78C32C4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87E26-FADE-41AB-AF60-BA273A4B3197}"/>
      </w:docPartPr>
      <w:docPartBody>
        <w:p w:rsidR="00101788" w:rsidRDefault="00DF3318" w:rsidP="00DF3318">
          <w:pPr>
            <w:pStyle w:val="B3B9800DC7064F26BA9D9F78C32C4410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3A16B2275FB44FCBACB5824A4791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F264-3300-4D49-8E35-DD5EF2B0302B}"/>
      </w:docPartPr>
      <w:docPartBody>
        <w:p w:rsidR="00101788" w:rsidRDefault="00DF3318" w:rsidP="00DF3318">
          <w:pPr>
            <w:pStyle w:val="53A16B2275FB44FCBACB5824A4791876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E50921BE1424B15B4C9F6554800C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A6185-2B68-4F9A-B224-26C6F09D2675}"/>
      </w:docPartPr>
      <w:docPartBody>
        <w:p w:rsidR="00101788" w:rsidRDefault="00DF3318" w:rsidP="00DF3318">
          <w:pPr>
            <w:pStyle w:val="8E50921BE1424B15B4C9F6554800CC8A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3207AD85F754BE5B1DC023A17D4D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62F00-EB8F-4B2C-867C-E6782F96DC59}"/>
      </w:docPartPr>
      <w:docPartBody>
        <w:p w:rsidR="00101788" w:rsidRDefault="00DF3318" w:rsidP="00DF3318">
          <w:pPr>
            <w:pStyle w:val="53207AD85F754BE5B1DC023A17D4DD9E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55DC814A17441A7968A2212F923D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85D9-6250-4B70-B1F6-753A5541FF4C}"/>
      </w:docPartPr>
      <w:docPartBody>
        <w:p w:rsidR="00E02118" w:rsidRDefault="00DF3318" w:rsidP="00DF3318">
          <w:pPr>
            <w:pStyle w:val="F55DC814A17441A7968A2212F923DF6D3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473AD3B8C49A7AC4916EB0CA86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15D6A-A0FA-4AE2-A703-2C8286CB4100}"/>
      </w:docPartPr>
      <w:docPartBody>
        <w:p w:rsidR="00E02118" w:rsidRDefault="00DF3318" w:rsidP="00DF3318">
          <w:pPr>
            <w:pStyle w:val="E27473AD3B8C49A7AC4916EB0CA861FB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643AE091804895A17977D3A39DC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B8C91-5B5D-4096-ADF3-47AF5A19DDE3}"/>
      </w:docPartPr>
      <w:docPartBody>
        <w:p w:rsidR="00E02118" w:rsidRDefault="00DF3318" w:rsidP="00DF3318">
          <w:pPr>
            <w:pStyle w:val="6E643AE091804895A17977D3A39DCB61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014430209E4A5F8CD158139513A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5C8C3-8A24-4870-9F40-FC637A1BA214}"/>
      </w:docPartPr>
      <w:docPartBody>
        <w:p w:rsidR="00E02118" w:rsidRDefault="00DF3318" w:rsidP="00DF3318">
          <w:pPr>
            <w:pStyle w:val="8A014430209E4A5F8CD158139513A9AF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79F86F3FC4B58AB657D0D1CA09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01F74-D61E-436D-81E1-4B7A00BEF0BD}"/>
      </w:docPartPr>
      <w:docPartBody>
        <w:p w:rsidR="00E02118" w:rsidRDefault="00DF3318" w:rsidP="00DF3318">
          <w:pPr>
            <w:pStyle w:val="9CF79F86F3FC4B58AB657D0D1CA09C61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75C36DAFBF4545B16FFC8DE7E23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7E1C1-7957-4043-9AA0-BF995771CCF8}"/>
      </w:docPartPr>
      <w:docPartBody>
        <w:p w:rsidR="00E02118" w:rsidRDefault="00DF3318" w:rsidP="00DF3318">
          <w:pPr>
            <w:pStyle w:val="B775C36DAFBF4545B16FFC8DE7E235A6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E2FE348F5C4989AA76FBD4B0DA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FB8F1-A68A-44E4-AD98-766664CCF2BD}"/>
      </w:docPartPr>
      <w:docPartBody>
        <w:p w:rsidR="00E02118" w:rsidRDefault="00DF3318" w:rsidP="00DF3318">
          <w:pPr>
            <w:pStyle w:val="42E2FE348F5C4989AA76FBD4B0DAE793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7B06BB84B9224CFFBC7CB6BEC5C68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9F9A2-2A82-4D8F-B97F-8E37A36DE8F1}"/>
      </w:docPartPr>
      <w:docPartBody>
        <w:p w:rsidR="00E02118" w:rsidRDefault="00DF3318" w:rsidP="00DF3318">
          <w:pPr>
            <w:pStyle w:val="7B06BB84B9224CFFBC7CB6BEC5C68DD4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AA5D9E05DE4E49D0B08E68E0D18D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A4165-5DE6-486F-8ABF-E62428737EE3}"/>
      </w:docPartPr>
      <w:docPartBody>
        <w:p w:rsidR="00E02118" w:rsidRDefault="00DF3318" w:rsidP="00DF3318">
          <w:pPr>
            <w:pStyle w:val="AA5D9E05DE4E49D0B08E68E0D18D533A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EA553A9805CC45FCB14BE5CA59201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345A4-B98B-46B3-9EA1-8415F92AA108}"/>
      </w:docPartPr>
      <w:docPartBody>
        <w:p w:rsidR="00E02118" w:rsidRDefault="00DF3318" w:rsidP="00DF3318">
          <w:pPr>
            <w:pStyle w:val="EA553A9805CC45FCB14BE5CA59201BA0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693B88FC09B94B8B99A6B82F9760E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949E-F51E-4A66-B6C6-6104EEB96221}"/>
      </w:docPartPr>
      <w:docPartBody>
        <w:p w:rsidR="00E02118" w:rsidRDefault="00DF3318" w:rsidP="00DF3318">
          <w:pPr>
            <w:pStyle w:val="693B88FC09B94B8B99A6B82F9760EFEA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1F2233E3315B4EF6836512B7FCCE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C7242-48D2-4CE4-8109-DF24E98A7ADC}"/>
      </w:docPartPr>
      <w:docPartBody>
        <w:p w:rsidR="00E02118" w:rsidRDefault="00DF3318" w:rsidP="00DF3318">
          <w:pPr>
            <w:pStyle w:val="1F2233E3315B4EF6836512B7FCCEF16C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871E5569875546A8837B8EDF04BC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87F8E-2220-4D51-9699-5F3929A2BC5B}"/>
      </w:docPartPr>
      <w:docPartBody>
        <w:p w:rsidR="00F027A3" w:rsidRDefault="00B2523B" w:rsidP="00B2523B">
          <w:pPr>
            <w:pStyle w:val="871E5569875546A8837B8EDF04BCAF0C"/>
          </w:pPr>
          <w:r w:rsidRPr="00C73ECB">
            <w:rPr>
              <w:rFonts w:ascii="Arial" w:hAnsi="Arial" w:cs="Arial"/>
              <w:color w:val="FFFFFF" w:themeColor="background1"/>
              <w:szCs w:val="24"/>
            </w:rPr>
            <w:t>Item</w:t>
          </w:r>
        </w:p>
      </w:docPartBody>
    </w:docPart>
    <w:docPart>
      <w:docPartPr>
        <w:name w:val="60F113B439FA40DC87B0BCC3BE35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A961B-0314-4F8E-B2D2-054235226933}"/>
      </w:docPartPr>
      <w:docPartBody>
        <w:p w:rsidR="00F027A3" w:rsidRDefault="00B2523B" w:rsidP="00B2523B">
          <w:pPr>
            <w:pStyle w:val="60F113B439FA40DC87B0BCC3BE35F9B0"/>
          </w:pPr>
          <w:r w:rsidRPr="00C73ECB">
            <w:rPr>
              <w:rFonts w:ascii="Arial" w:hAnsi="Arial" w:cs="Arial"/>
              <w:color w:val="FFFFFF" w:themeColor="background1"/>
              <w:szCs w:val="24"/>
            </w:rPr>
            <w:t>Size</w:t>
          </w:r>
        </w:p>
      </w:docPartBody>
    </w:docPart>
    <w:docPart>
      <w:docPartPr>
        <w:name w:val="521B596266B141F78AECAB7E7B7F3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946D4-2297-4F3A-8EBC-E3E11EC5A495}"/>
      </w:docPartPr>
      <w:docPartBody>
        <w:p w:rsidR="00F027A3" w:rsidRDefault="00B2523B" w:rsidP="00B2523B">
          <w:pPr>
            <w:pStyle w:val="521B596266B141F78AECAB7E7B7F37B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22DE682422745E798A9A6D6FA7E9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33007-3038-4E34-944F-4F0323673601}"/>
      </w:docPartPr>
      <w:docPartBody>
        <w:p w:rsidR="00F027A3" w:rsidRDefault="00B2523B" w:rsidP="00B2523B">
          <w:pPr>
            <w:pStyle w:val="E22DE682422745E798A9A6D6FA7E9FFC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678906D0EBE4C4FACD46EB5331D6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0BD2F-6F9E-4274-924B-7D25631197E3}"/>
      </w:docPartPr>
      <w:docPartBody>
        <w:p w:rsidR="00F027A3" w:rsidRDefault="00B2523B" w:rsidP="00B2523B">
          <w:pPr>
            <w:pStyle w:val="7678906D0EBE4C4FACD46EB5331D6E8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F7D570DFDF2409E9B5D6A4841F73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EF20B-C760-4DC0-A153-1A6A2780FA3A}"/>
      </w:docPartPr>
      <w:docPartBody>
        <w:p w:rsidR="00F027A3" w:rsidRDefault="00B2523B" w:rsidP="00B2523B">
          <w:pPr>
            <w:pStyle w:val="3F7D570DFDF2409E9B5D6A4841F73E6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2E4E1CC138B474C94FE1C9651D82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179B3-E10B-4E04-9400-1912573C4088}"/>
      </w:docPartPr>
      <w:docPartBody>
        <w:p w:rsidR="00F027A3" w:rsidRDefault="00B2523B" w:rsidP="00B2523B">
          <w:pPr>
            <w:pStyle w:val="92E4E1CC138B474C94FE1C9651D8243B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8849ECA6B954BDA906EC8B45E1E6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9C198-36DF-4198-A57D-CA2EAC0EC1E4}"/>
      </w:docPartPr>
      <w:docPartBody>
        <w:p w:rsidR="00F027A3" w:rsidRDefault="00B2523B" w:rsidP="00B2523B">
          <w:pPr>
            <w:pStyle w:val="98849ECA6B954BDA906EC8B45E1E6A4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87C796218874A9E9DD1A8BA0A43B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76514-25A6-4F7B-95DF-791870FE050D}"/>
      </w:docPartPr>
      <w:docPartBody>
        <w:p w:rsidR="00F027A3" w:rsidRDefault="00B2523B" w:rsidP="00B2523B">
          <w:pPr>
            <w:pStyle w:val="C87C796218874A9E9DD1A8BA0A43B12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57745D9C3BD4F1889475A70FD474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43A89-A4F7-4C57-AE1F-137F318AC119}"/>
      </w:docPartPr>
      <w:docPartBody>
        <w:p w:rsidR="00F027A3" w:rsidRDefault="00B2523B" w:rsidP="00B2523B">
          <w:pPr>
            <w:pStyle w:val="C57745D9C3BD4F1889475A70FD4748A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5C7C786FC3D45F38AD9173D9FD21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251BD-DAC4-4ED8-AD72-CB4A3DC23E5D}"/>
      </w:docPartPr>
      <w:docPartBody>
        <w:p w:rsidR="00F027A3" w:rsidRDefault="00B2523B" w:rsidP="00B2523B">
          <w:pPr>
            <w:pStyle w:val="C5C7C786FC3D45F38AD9173D9FD2185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64BAAA045724A2DA62040B430FB3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86035-DA53-4DEE-A6EA-1ACE30FED4B4}"/>
      </w:docPartPr>
      <w:docPartBody>
        <w:p w:rsidR="00F027A3" w:rsidRDefault="00B2523B" w:rsidP="00B2523B">
          <w:pPr>
            <w:pStyle w:val="E64BAAA045724A2DA62040B430FB388B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F405FB2527FC42E8AA9357A4F6E26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3A9D7-C16E-41DB-9C32-3F5F01F1D31C}"/>
      </w:docPartPr>
      <w:docPartBody>
        <w:p w:rsidR="00F027A3" w:rsidRDefault="00B2523B" w:rsidP="00B2523B">
          <w:pPr>
            <w:pStyle w:val="F405FB2527FC42E8AA9357A4F6E2640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E1D853F31314A83815CD99ADA8BD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5323B-0AE4-47F0-805A-751FA9D55885}"/>
      </w:docPartPr>
      <w:docPartBody>
        <w:p w:rsidR="00F027A3" w:rsidRDefault="00B2523B" w:rsidP="00B2523B">
          <w:pPr>
            <w:pStyle w:val="9E1D853F31314A83815CD99ADA8BD6F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6323935A01445819F2439D1FA93D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158BB-D793-476A-9D23-302BA212A8FC}"/>
      </w:docPartPr>
      <w:docPartBody>
        <w:p w:rsidR="00F027A3" w:rsidRDefault="00B2523B" w:rsidP="00B2523B">
          <w:pPr>
            <w:pStyle w:val="36323935A01445819F2439D1FA93DE7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C08BE8A29C546269ACC1EA8EAC98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ADDA9-F510-437C-96BC-BD0A4342541C}"/>
      </w:docPartPr>
      <w:docPartBody>
        <w:p w:rsidR="00F027A3" w:rsidRDefault="00B2523B" w:rsidP="00B2523B">
          <w:pPr>
            <w:pStyle w:val="9C08BE8A29C546269ACC1EA8EAC98DE5"/>
          </w:pPr>
          <w:r>
            <w:rPr>
              <w:rFonts w:ascii="Arial" w:hAnsi="Arial" w:cs="Arial"/>
              <w:szCs w:val="24"/>
            </w:rPr>
            <w:t xml:space="preserve"> </w:t>
          </w:r>
        </w:p>
      </w:docPartBody>
    </w:docPart>
    <w:docPart>
      <w:docPartPr>
        <w:name w:val="7F74E02F4C2A4F4A87DBAA8BE537A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E571A-6642-47DC-9159-2D21EF6B8E6A}"/>
      </w:docPartPr>
      <w:docPartBody>
        <w:p w:rsidR="00F027A3" w:rsidRDefault="00B2523B" w:rsidP="00B2523B">
          <w:pPr>
            <w:pStyle w:val="7F74E02F4C2A4F4A87DBAA8BE537A39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4963C5A661543ECBC4C7F800A6D5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2D537-A0AB-40C0-AE6C-BD705DF7CD22}"/>
      </w:docPartPr>
      <w:docPartBody>
        <w:p w:rsidR="00F027A3" w:rsidRDefault="00B2523B" w:rsidP="00B2523B">
          <w:pPr>
            <w:pStyle w:val="84963C5A661543ECBC4C7F800A6D5FC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04D1E49D21B46038C7AEECA4C522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2E306-780D-4A94-86E7-FE83EEFB2A1B}"/>
      </w:docPartPr>
      <w:docPartBody>
        <w:p w:rsidR="00F027A3" w:rsidRDefault="00B2523B" w:rsidP="00B2523B">
          <w:pPr>
            <w:pStyle w:val="E04D1E49D21B46038C7AEECA4C5227FE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D42327CE4B545F38D5A1C29F1A0B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C830D-2008-49F9-B54B-8EF24CFD58C5}"/>
      </w:docPartPr>
      <w:docPartBody>
        <w:p w:rsidR="00F027A3" w:rsidRDefault="00B2523B" w:rsidP="00B2523B">
          <w:pPr>
            <w:pStyle w:val="BD42327CE4B545F38D5A1C29F1A0BBB5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AB2E56064D540A68A263AF8BD0FA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CF42D-FCF1-41BD-9118-4A0BC5AEF495}"/>
      </w:docPartPr>
      <w:docPartBody>
        <w:p w:rsidR="00F027A3" w:rsidRDefault="00B2523B" w:rsidP="00B2523B">
          <w:pPr>
            <w:pStyle w:val="DAB2E56064D540A68A263AF8BD0FABC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3E72A409A1146CD92C6B8EAE9F67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0D02B-A9FC-4EEC-AE96-B0F8F673A75D}"/>
      </w:docPartPr>
      <w:docPartBody>
        <w:p w:rsidR="00F027A3" w:rsidRDefault="00B2523B" w:rsidP="00B2523B">
          <w:pPr>
            <w:pStyle w:val="93E72A409A1146CD92C6B8EAE9F67883"/>
          </w:pPr>
          <w:r>
            <w:rPr>
              <w:rFonts w:ascii="Arial" w:hAnsi="Arial" w:cs="Arial"/>
              <w:sz w:val="20"/>
              <w:szCs w:val="20"/>
            </w:rPr>
            <w:t>Enter Amount</w:t>
          </w:r>
        </w:p>
      </w:docPartBody>
    </w:docPart>
    <w:docPart>
      <w:docPartPr>
        <w:name w:val="40F95D93FC72430BB0872FF20A1E6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92A01-D3F0-4826-BC8E-FEBAFB73484F}"/>
      </w:docPartPr>
      <w:docPartBody>
        <w:p w:rsidR="00F027A3" w:rsidRDefault="00B2523B" w:rsidP="00B2523B">
          <w:pPr>
            <w:pStyle w:val="40F95D93FC72430BB0872FF20A1E65E8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F35E2B0F87BA41DF9AD1E26C43263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09691-741A-4E03-8CD7-A435A262240E}"/>
      </w:docPartPr>
      <w:docPartBody>
        <w:p w:rsidR="00F027A3" w:rsidRDefault="00B2523B" w:rsidP="00B2523B">
          <w:pPr>
            <w:pStyle w:val="F35E2B0F87BA41DF9AD1E26C43263D1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1AE88E808E34466B870E7FDF408A1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EDE19-C750-4BD6-B0D7-87F0F1715E52}"/>
      </w:docPartPr>
      <w:docPartBody>
        <w:p w:rsidR="00F027A3" w:rsidRDefault="00B2523B" w:rsidP="00B2523B">
          <w:pPr>
            <w:pStyle w:val="1AE88E808E34466B870E7FDF408A190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ABC481E7EF94028A71A8F3131BF4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84009-70BE-4299-8FCA-A1177E6878F9}"/>
      </w:docPartPr>
      <w:docPartBody>
        <w:p w:rsidR="00F027A3" w:rsidRDefault="00B2523B" w:rsidP="00B2523B">
          <w:pPr>
            <w:pStyle w:val="8ABC481E7EF94028A71A8F3131BF47A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D1EFDE64FA84611925929E71EB79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0D2B7-2A6B-46CB-98B7-1886A18CA6B4}"/>
      </w:docPartPr>
      <w:docPartBody>
        <w:p w:rsidR="00F027A3" w:rsidRDefault="00B2523B" w:rsidP="00B2523B">
          <w:pPr>
            <w:pStyle w:val="7D1EFDE64FA84611925929E71EB7921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ADD25DD5BE54B5B9732787FA7361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C2329-043E-40A5-9FB7-5939986382FF}"/>
      </w:docPartPr>
      <w:docPartBody>
        <w:p w:rsidR="00F027A3" w:rsidRDefault="00B2523B" w:rsidP="00B2523B">
          <w:pPr>
            <w:pStyle w:val="4ADD25DD5BE54B5B9732787FA7361E9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B0E39A097624EFCB741A15991BA4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AAD14-ED82-4E1D-B608-DA96D043C8E8}"/>
      </w:docPartPr>
      <w:docPartBody>
        <w:p w:rsidR="00F027A3" w:rsidRDefault="00B2523B" w:rsidP="00B2523B">
          <w:pPr>
            <w:pStyle w:val="EB0E39A097624EFCB741A15991BA4C7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DF36726033F430D9A018BD13202C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52791-4FB1-4E7E-A296-0D86861B9EBF}"/>
      </w:docPartPr>
      <w:docPartBody>
        <w:p w:rsidR="00F027A3" w:rsidRDefault="00B2523B" w:rsidP="00B2523B">
          <w:pPr>
            <w:pStyle w:val="EDF36726033F430D9A018BD13202CCE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5E2888684FF43EF99712C4A70CE6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6632-4150-4DF8-87F0-ADF4F5F17B20}"/>
      </w:docPartPr>
      <w:docPartBody>
        <w:p w:rsidR="00F027A3" w:rsidRDefault="00B2523B" w:rsidP="00B2523B">
          <w:pPr>
            <w:pStyle w:val="45E2888684FF43EF99712C4A70CE6A8C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B295266604F4E7E9817655E5533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698FF-CA11-4188-A00E-0FB2934EF4D5}"/>
      </w:docPartPr>
      <w:docPartBody>
        <w:p w:rsidR="00F027A3" w:rsidRDefault="00B2523B" w:rsidP="00B2523B">
          <w:pPr>
            <w:pStyle w:val="3B295266604F4E7E9817655E55332FC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941673707974386AA412BA3951D6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F8D59-4095-479C-8B9F-46657B5A26D6}"/>
      </w:docPartPr>
      <w:docPartBody>
        <w:p w:rsidR="00F027A3" w:rsidRDefault="00B2523B" w:rsidP="00B2523B">
          <w:pPr>
            <w:pStyle w:val="7941673707974386AA412BA3951D6748"/>
          </w:pPr>
          <w:r>
            <w:rPr>
              <w:rFonts w:ascii="Arial" w:hAnsi="Arial" w:cs="Arial"/>
              <w:sz w:val="20"/>
              <w:szCs w:val="20"/>
            </w:rPr>
            <w:t>Enter Amount</w:t>
          </w:r>
        </w:p>
      </w:docPartBody>
    </w:docPart>
    <w:docPart>
      <w:docPartPr>
        <w:name w:val="EC3E1EB4E8544878AB190A4EB9C4A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1BBF0-E96D-433E-A08D-2A5AFD933036}"/>
      </w:docPartPr>
      <w:docPartBody>
        <w:p w:rsidR="00F027A3" w:rsidRDefault="00B2523B" w:rsidP="00B2523B">
          <w:pPr>
            <w:pStyle w:val="EC3E1EB4E8544878AB190A4EB9C4A6B1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E7A267B544824EB9B63A0C301D161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70AED-ED64-4904-9EB5-FAB10410CBFF}"/>
      </w:docPartPr>
      <w:docPartBody>
        <w:p w:rsidR="00F027A3" w:rsidRDefault="00B2523B" w:rsidP="00B2523B">
          <w:pPr>
            <w:pStyle w:val="E7A267B544824EB9B63A0C301D16145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5BDF7D9F1574CBEAFD1E90F52300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1F757-F2A9-4C29-B647-369CAF3EA940}"/>
      </w:docPartPr>
      <w:docPartBody>
        <w:p w:rsidR="00F027A3" w:rsidRDefault="00B2523B" w:rsidP="00B2523B">
          <w:pPr>
            <w:pStyle w:val="D5BDF7D9F1574CBEAFD1E90F52300A2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78504EA6DC0477C81D6EFB19FD8A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6E685-1C0D-40B6-BBCA-2AEF6543D8CA}"/>
      </w:docPartPr>
      <w:docPartBody>
        <w:p w:rsidR="00F027A3" w:rsidRDefault="00B2523B" w:rsidP="00B2523B">
          <w:pPr>
            <w:pStyle w:val="778504EA6DC0477C81D6EFB19FD8A10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CDD35B463E4488DB26C0BA4BFDA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D2C72-296A-441D-B82F-34ADB7FD9920}"/>
      </w:docPartPr>
      <w:docPartBody>
        <w:p w:rsidR="00F027A3" w:rsidRDefault="00B2523B" w:rsidP="00B2523B">
          <w:pPr>
            <w:pStyle w:val="5CDD35B463E4488DB26C0BA4BFDAEEA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C1F4A75272440ABABD40AAA6ECBD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BD760-0862-4A29-9736-8D1D57D8988A}"/>
      </w:docPartPr>
      <w:docPartBody>
        <w:p w:rsidR="00F027A3" w:rsidRDefault="00B2523B" w:rsidP="00B2523B">
          <w:pPr>
            <w:pStyle w:val="3C1F4A75272440ABABD40AAA6ECBD85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2678A6A60AA432B8AE185D3E0F2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42F6D-57E4-4DCC-80AF-DD633C757597}"/>
      </w:docPartPr>
      <w:docPartBody>
        <w:p w:rsidR="00F027A3" w:rsidRDefault="00B2523B" w:rsidP="00B2523B">
          <w:pPr>
            <w:pStyle w:val="42678A6A60AA432B8AE185D3E0F2435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330C3C20B4F4ADE9898F40B30864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BE425-F792-41AD-BE40-2977DBAA0B71}"/>
      </w:docPartPr>
      <w:docPartBody>
        <w:p w:rsidR="00F027A3" w:rsidRDefault="00B2523B" w:rsidP="00B2523B">
          <w:pPr>
            <w:pStyle w:val="B330C3C20B4F4ADE9898F40B308646B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3455D5EAAB54B248195ED624750F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8ABFC-C2ED-45CA-96C5-7E3D4F72A787}"/>
      </w:docPartPr>
      <w:docPartBody>
        <w:p w:rsidR="00F027A3" w:rsidRDefault="00B2523B" w:rsidP="00B2523B">
          <w:pPr>
            <w:pStyle w:val="83455D5EAAB54B248195ED624750F57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0F1833EAC584026A331DF0A7FD22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6CFAF-CDB4-4020-83D8-41FED0ECADA5}"/>
      </w:docPartPr>
      <w:docPartBody>
        <w:p w:rsidR="00F027A3" w:rsidRDefault="00B2523B" w:rsidP="00B2523B">
          <w:pPr>
            <w:pStyle w:val="40F1833EAC584026A331DF0A7FD224D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676FE590E18403DB59F1B654B928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0D42E-B12E-4674-91BD-118ECE454B79}"/>
      </w:docPartPr>
      <w:docPartBody>
        <w:p w:rsidR="00F027A3" w:rsidRDefault="00B2523B" w:rsidP="00B2523B">
          <w:pPr>
            <w:pStyle w:val="9676FE590E18403DB59F1B654B928FD7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0CD6FF5B998A4C64A95BCC64A5F64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FAC07-37FA-4F10-B466-689A6B8BD2B8}"/>
      </w:docPartPr>
      <w:docPartBody>
        <w:p w:rsidR="00F027A3" w:rsidRDefault="00B2523B" w:rsidP="00B2523B">
          <w:pPr>
            <w:pStyle w:val="0CD6FF5B998A4C64A95BCC64A5F64C78"/>
          </w:pPr>
          <w:r w:rsidRPr="00D40F27">
            <w:rPr>
              <w:rFonts w:ascii="Arial" w:hAnsi="Arial" w:cs="Arial"/>
              <w:szCs w:val="24"/>
            </w:rPr>
            <w:t xml:space="preserve"> </w:t>
          </w:r>
        </w:p>
      </w:docPartBody>
    </w:docPart>
    <w:docPart>
      <w:docPartPr>
        <w:name w:val="119DC201B0DF41949903244D3AEC4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277A7-2CBB-4FBB-B625-1A1C7EA723E6}"/>
      </w:docPartPr>
      <w:docPartBody>
        <w:p w:rsidR="00F027A3" w:rsidRDefault="00B2523B" w:rsidP="00B2523B">
          <w:pPr>
            <w:pStyle w:val="119DC201B0DF41949903244D3AEC40F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5894EC2A4AF4074BFD17174ABB7B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C8481-F910-46F4-9A8F-68BBF3DF6744}"/>
      </w:docPartPr>
      <w:docPartBody>
        <w:p w:rsidR="00F027A3" w:rsidRDefault="00B2523B" w:rsidP="00B2523B">
          <w:pPr>
            <w:pStyle w:val="35894EC2A4AF4074BFD17174ABB7B5E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ABCC840E7EE04AE2ABB887A7D288A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81650-9351-49F3-BA70-8B987441569A}"/>
      </w:docPartPr>
      <w:docPartBody>
        <w:p w:rsidR="00F027A3" w:rsidRDefault="00B2523B" w:rsidP="00B2523B">
          <w:pPr>
            <w:pStyle w:val="ABCC840E7EE04AE2ABB887A7D288AA1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86CA38F4EAC4F198EC72FBCFEE1F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4A7C3-85EF-446F-8CD5-E70753C2316F}"/>
      </w:docPartPr>
      <w:docPartBody>
        <w:p w:rsidR="00F027A3" w:rsidRDefault="00B2523B" w:rsidP="00B2523B">
          <w:pPr>
            <w:pStyle w:val="386CA38F4EAC4F198EC72FBCFEE1F9F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2FF58EB4D44D42C1876971DEBD814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E92FF-90ED-453D-A4E8-41ECCD420BCA}"/>
      </w:docPartPr>
      <w:docPartBody>
        <w:p w:rsidR="00F027A3" w:rsidRDefault="00B2523B" w:rsidP="00B2523B">
          <w:pPr>
            <w:pStyle w:val="2FF58EB4D44D42C1876971DEBD814625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7ACBE25B21544D2592991F8B2959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3D149-2EC2-43A2-9FD8-BD2F74843613}"/>
      </w:docPartPr>
      <w:docPartBody>
        <w:p w:rsidR="00F027A3" w:rsidRDefault="00B2523B" w:rsidP="00B2523B">
          <w:pPr>
            <w:pStyle w:val="7ACBE25B21544D2592991F8B295908C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5D8DB99E06D49D1BD20ECF41F9C2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C99A3-CA48-466E-91D7-843284A61300}"/>
      </w:docPartPr>
      <w:docPartBody>
        <w:p w:rsidR="00F027A3" w:rsidRDefault="00B2523B" w:rsidP="00B2523B">
          <w:pPr>
            <w:pStyle w:val="45D8DB99E06D49D1BD20ECF41F9C232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26F598718E14C428E8F01DE2628F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4D6AE-6F6C-4553-930E-FCA4286C5CFD}"/>
      </w:docPartPr>
      <w:docPartBody>
        <w:p w:rsidR="00F027A3" w:rsidRDefault="00B2523B" w:rsidP="00B2523B">
          <w:pPr>
            <w:pStyle w:val="326F598718E14C428E8F01DE2628F29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96A0E7D083A4BA29EB5500181DF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D1953-0320-43C8-878F-CD78A3C9D6AA}"/>
      </w:docPartPr>
      <w:docPartBody>
        <w:p w:rsidR="00F027A3" w:rsidRDefault="00B2523B" w:rsidP="00B2523B">
          <w:pPr>
            <w:pStyle w:val="796A0E7D083A4BA29EB5500181DF038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77C5BAF6415407AA3125356C78AF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A983A-28CB-4DDF-A7B1-E1F2B5E18702}"/>
      </w:docPartPr>
      <w:docPartBody>
        <w:p w:rsidR="00F027A3" w:rsidRDefault="00B2523B" w:rsidP="00B2523B">
          <w:pPr>
            <w:pStyle w:val="B77C5BAF6415407AA3125356C78AF7B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DDFFA4061F14D67BC07D8B7F42E8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F1D4F-5A4A-4A58-9B4E-E7DB2B761A30}"/>
      </w:docPartPr>
      <w:docPartBody>
        <w:p w:rsidR="00F027A3" w:rsidRDefault="00B2523B" w:rsidP="00B2523B">
          <w:pPr>
            <w:pStyle w:val="0DDFFA4061F14D67BC07D8B7F42E8182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2AC4254AA32648098BBDD2B151E47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5FA71-3254-48B6-B30A-53E4CC1BE22A}"/>
      </w:docPartPr>
      <w:docPartBody>
        <w:p w:rsidR="00F027A3" w:rsidRDefault="00B2523B" w:rsidP="00B2523B">
          <w:pPr>
            <w:pStyle w:val="2AC4254AA32648098BBDD2B151E47C4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024A886C1564476A14E2C7BA068F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3F1E-081F-4546-A70A-70AA8DC47CCB}"/>
      </w:docPartPr>
      <w:docPartBody>
        <w:p w:rsidR="00F027A3" w:rsidRDefault="00B2523B" w:rsidP="00B2523B">
          <w:pPr>
            <w:pStyle w:val="D024A886C1564476A14E2C7BA068FF6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A20412F2CBE4A44B07ECCCE26F83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2CB49-2BAC-427B-BB70-92B403A2CEED}"/>
      </w:docPartPr>
      <w:docPartBody>
        <w:p w:rsidR="00F027A3" w:rsidRDefault="00B2523B" w:rsidP="00B2523B">
          <w:pPr>
            <w:pStyle w:val="EA20412F2CBE4A44B07ECCCE26F8330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20C438363784148AF7710595E5CD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B71AB-166A-4E4E-AF40-DB8D43C1D4F2}"/>
      </w:docPartPr>
      <w:docPartBody>
        <w:p w:rsidR="00F027A3" w:rsidRDefault="00B2523B" w:rsidP="00B2523B">
          <w:pPr>
            <w:pStyle w:val="020C438363784148AF7710595E5CD24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BAF6F798A6748D2B87E84AEEC39D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7D6F5-9A7B-476F-BC12-A9B5CE0E6438}"/>
      </w:docPartPr>
      <w:docPartBody>
        <w:p w:rsidR="00F027A3" w:rsidRDefault="00B2523B" w:rsidP="00B2523B">
          <w:pPr>
            <w:pStyle w:val="DBAF6F798A6748D2B87E84AEEC39D7B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C0A049823B64968B19C5AA0FE003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8E88D-C72D-4BCD-95D1-8B78B969A19D}"/>
      </w:docPartPr>
      <w:docPartBody>
        <w:p w:rsidR="00F027A3" w:rsidRDefault="00B2523B" w:rsidP="00B2523B">
          <w:pPr>
            <w:pStyle w:val="4C0A049823B64968B19C5AA0FE00399E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BDB2E56E82A947F2882666181091E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83074-F061-4E3F-BCA4-5D3173682A19}"/>
      </w:docPartPr>
      <w:docPartBody>
        <w:p w:rsidR="00F027A3" w:rsidRDefault="00B2523B" w:rsidP="00B2523B">
          <w:pPr>
            <w:pStyle w:val="BDB2E56E82A947F2882666181091EE6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A42062BE30C4AF0B9A885A98672C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4A828-E58B-4B34-8AAB-D623762E3A2D}"/>
      </w:docPartPr>
      <w:docPartBody>
        <w:p w:rsidR="00F027A3" w:rsidRDefault="00B2523B" w:rsidP="00B2523B">
          <w:pPr>
            <w:pStyle w:val="CA42062BE30C4AF0B9A885A98672CC8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AF9035BE96C84DF89B09A3727D171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99B83-58B7-45C5-B457-6EE116C3F4C6}"/>
      </w:docPartPr>
      <w:docPartBody>
        <w:p w:rsidR="00F027A3" w:rsidRDefault="00B2523B" w:rsidP="00B2523B">
          <w:pPr>
            <w:pStyle w:val="AF9035BE96C84DF89B09A3727D171C0B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686F81DEF844EC9A2B220D7AFAC4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1B6F4-F19D-4258-BD94-BE20DA453576}"/>
      </w:docPartPr>
      <w:docPartBody>
        <w:p w:rsidR="00F027A3" w:rsidRDefault="00B2523B" w:rsidP="00B2523B">
          <w:pPr>
            <w:pStyle w:val="F686F81DEF844EC9A2B220D7AFAC47C5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83F3724C6304585AEB905734E145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7A72B-B3AD-49A1-A877-67220D0FFC4F}"/>
      </w:docPartPr>
      <w:docPartBody>
        <w:p w:rsidR="00F027A3" w:rsidRDefault="00B2523B" w:rsidP="00B2523B">
          <w:pPr>
            <w:pStyle w:val="883F3724C6304585AEB905734E14512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F2970EFAB3C43D2AEED9138675FE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5DA97-1E75-4DF5-8CA9-DCD6652AEBC4}"/>
      </w:docPartPr>
      <w:docPartBody>
        <w:p w:rsidR="00F027A3" w:rsidRDefault="00B2523B" w:rsidP="00B2523B">
          <w:pPr>
            <w:pStyle w:val="0F2970EFAB3C43D2AEED9138675FE7B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1CCECDADA5C42B185058A8C307FA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2733F-8B56-4037-95CF-079F62C9258D}"/>
      </w:docPartPr>
      <w:docPartBody>
        <w:p w:rsidR="00F027A3" w:rsidRDefault="00B2523B" w:rsidP="00B2523B">
          <w:pPr>
            <w:pStyle w:val="B1CCECDADA5C42B185058A8C307FA58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A3F6D5401D3341399FE4AF459DF45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8D890-B14B-40C2-BE6A-4FB35ADEC1FE}"/>
      </w:docPartPr>
      <w:docPartBody>
        <w:p w:rsidR="00F027A3" w:rsidRDefault="00B2523B" w:rsidP="00B2523B">
          <w:pPr>
            <w:pStyle w:val="A3F6D5401D3341399FE4AF459DF4586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6925C66171244E6ACAEC3C469F95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A7D72-50C9-44F9-BBC2-3CBC7B8F78A8}"/>
      </w:docPartPr>
      <w:docPartBody>
        <w:p w:rsidR="00F027A3" w:rsidRDefault="00B2523B" w:rsidP="00B2523B">
          <w:pPr>
            <w:pStyle w:val="86925C66171244E6ACAEC3C469F9529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D1A9A238EC304FA699CE96D882269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84416-BC58-4567-84F4-C1FDABD965CF}"/>
      </w:docPartPr>
      <w:docPartBody>
        <w:p w:rsidR="00F027A3" w:rsidRDefault="00B2523B" w:rsidP="00B2523B">
          <w:pPr>
            <w:pStyle w:val="D1A9A238EC304FA699CE96D88226968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2C95F9C0A23445BEAC0580FEF82BE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902ED-4DF3-48E2-B26B-FF4127871BEC}"/>
      </w:docPartPr>
      <w:docPartBody>
        <w:p w:rsidR="00F027A3" w:rsidRDefault="00B2523B" w:rsidP="00B2523B">
          <w:pPr>
            <w:pStyle w:val="2C95F9C0A23445BEAC0580FEF82BE1B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1C07D44C823452CB380FEE5FB78F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E8217-C855-4BC5-B547-33D438A2ED03}"/>
      </w:docPartPr>
      <w:docPartBody>
        <w:p w:rsidR="00F027A3" w:rsidRDefault="00B2523B" w:rsidP="00B2523B">
          <w:pPr>
            <w:pStyle w:val="D1C07D44C823452CB380FEE5FB78FF5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5A041092F344CAD95115EF8F6C82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46EB5-9420-4097-B581-24D47D3797FC}"/>
      </w:docPartPr>
      <w:docPartBody>
        <w:p w:rsidR="00F027A3" w:rsidRDefault="00B2523B" w:rsidP="00B2523B">
          <w:pPr>
            <w:pStyle w:val="E5A041092F344CAD95115EF8F6C8213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5734ABCA5014023A1272BE12CD64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3B247-53EC-40FD-B713-AC4C418DBF8F}"/>
      </w:docPartPr>
      <w:docPartBody>
        <w:p w:rsidR="00F027A3" w:rsidRDefault="00B2523B" w:rsidP="00B2523B">
          <w:pPr>
            <w:pStyle w:val="F5734ABCA5014023A1272BE12CD6468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6F200C81EA5546C684CF095FB45CA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F182A-BE5B-4C04-ACEE-F5A44A85247E}"/>
      </w:docPartPr>
      <w:docPartBody>
        <w:p w:rsidR="00F027A3" w:rsidRDefault="00B2523B" w:rsidP="00B2523B">
          <w:pPr>
            <w:pStyle w:val="6F200C81EA5546C684CF095FB45CA1A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2CF3EA4AF65E4D44A3092716D9732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24C7E-F563-4E5F-8D67-124DD39416E1}"/>
      </w:docPartPr>
      <w:docPartBody>
        <w:p w:rsidR="00F027A3" w:rsidRDefault="00B2523B" w:rsidP="00B2523B">
          <w:pPr>
            <w:pStyle w:val="2CF3EA4AF65E4D44A3092716D973206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405FAB1A825466992A665366C66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3A81C-47FF-4212-BF5F-7E3EDC046620}"/>
      </w:docPartPr>
      <w:docPartBody>
        <w:p w:rsidR="00F027A3" w:rsidRDefault="00B2523B" w:rsidP="00B2523B">
          <w:pPr>
            <w:pStyle w:val="D405FAB1A825466992A665366C668DE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D999409F40E4C058E5475442170E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B22B6-5E58-4C90-8BA5-045B6EDB1E9B}"/>
      </w:docPartPr>
      <w:docPartBody>
        <w:p w:rsidR="00F027A3" w:rsidRDefault="00B2523B" w:rsidP="00B2523B">
          <w:pPr>
            <w:pStyle w:val="5D999409F40E4C058E5475442170E2BF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EE"/>
    <w:rsid w:val="000C4400"/>
    <w:rsid w:val="00101788"/>
    <w:rsid w:val="001F3803"/>
    <w:rsid w:val="005C5063"/>
    <w:rsid w:val="00600D3A"/>
    <w:rsid w:val="00624D9B"/>
    <w:rsid w:val="006D4B48"/>
    <w:rsid w:val="00784620"/>
    <w:rsid w:val="007A1791"/>
    <w:rsid w:val="00823184"/>
    <w:rsid w:val="00823FBA"/>
    <w:rsid w:val="008C102E"/>
    <w:rsid w:val="009350D0"/>
    <w:rsid w:val="00B2523B"/>
    <w:rsid w:val="00B91DC9"/>
    <w:rsid w:val="00BE7B96"/>
    <w:rsid w:val="00C908D5"/>
    <w:rsid w:val="00D61188"/>
    <w:rsid w:val="00D65C49"/>
    <w:rsid w:val="00DB0E7A"/>
    <w:rsid w:val="00DB3563"/>
    <w:rsid w:val="00DF3318"/>
    <w:rsid w:val="00E02118"/>
    <w:rsid w:val="00E65116"/>
    <w:rsid w:val="00E73DB2"/>
    <w:rsid w:val="00EB4177"/>
    <w:rsid w:val="00EF0FEE"/>
    <w:rsid w:val="00F027A3"/>
    <w:rsid w:val="00FB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318"/>
    <w:rPr>
      <w:color w:val="808080"/>
    </w:rPr>
  </w:style>
  <w:style w:type="paragraph" w:customStyle="1" w:styleId="F55DC814A17441A7968A2212F923DF6D3">
    <w:name w:val="F55DC814A17441A7968A2212F923DF6D3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B2E762345335418E81BC55CE8023A6DD8">
    <w:name w:val="B2E762345335418E81BC55CE8023A6DD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42E2FE348F5C4989AA76FBD4B0DAE7934">
    <w:name w:val="42E2FE348F5C4989AA76FBD4B0DAE793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B3B9800DC7064F26BA9D9F78C32C44108">
    <w:name w:val="B3B9800DC7064F26BA9D9F78C32C4410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7B06BB84B9224CFFBC7CB6BEC5C68DD44">
    <w:name w:val="7B06BB84B9224CFFBC7CB6BEC5C68DD4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53A16B2275FB44FCBACB5824A47918768">
    <w:name w:val="53A16B2275FB44FCBACB5824A4791876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AA5D9E05DE4E49D0B08E68E0D18D533A4">
    <w:name w:val="AA5D9E05DE4E49D0B08E68E0D18D533A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8E50921BE1424B15B4C9F6554800CC8A8">
    <w:name w:val="8E50921BE1424B15B4C9F6554800CC8A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EA553A9805CC45FCB14BE5CA59201BA04">
    <w:name w:val="EA553A9805CC45FCB14BE5CA59201BA0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53207AD85F754BE5B1DC023A17D4DD9E8">
    <w:name w:val="53207AD85F754BE5B1DC023A17D4DD9E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693B88FC09B94B8B99A6B82F9760EFEA4">
    <w:name w:val="693B88FC09B94B8B99A6B82F9760EFEA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1F2233E3315B4EF6836512B7FCCEF16C4">
    <w:name w:val="1F2233E3315B4EF6836512B7FCCEF16C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E27473AD3B8C49A7AC4916EB0CA861FB7">
    <w:name w:val="E27473AD3B8C49A7AC4916EB0CA861FB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6E643AE091804895A17977D3A39DCB617">
    <w:name w:val="6E643AE091804895A17977D3A39DCB61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8A014430209E4A5F8CD158139513A9AF7">
    <w:name w:val="8A014430209E4A5F8CD158139513A9AF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9CF79F86F3FC4B58AB657D0D1CA09C617">
    <w:name w:val="9CF79F86F3FC4B58AB657D0D1CA09C61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313C69DB74E044B6B9E4BA134AFAC70A8">
    <w:name w:val="313C69DB74E044B6B9E4BA134AFAC70A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B775C36DAFBF4545B16FFC8DE7E235A67">
    <w:name w:val="B775C36DAFBF4545B16FFC8DE7E235A6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871E5569875546A8837B8EDF04BCAF0C">
    <w:name w:val="871E5569875546A8837B8EDF04BCAF0C"/>
    <w:rsid w:val="00B2523B"/>
  </w:style>
  <w:style w:type="paragraph" w:customStyle="1" w:styleId="60F113B439FA40DC87B0BCC3BE35F9B0">
    <w:name w:val="60F113B439FA40DC87B0BCC3BE35F9B0"/>
    <w:rsid w:val="00B2523B"/>
  </w:style>
  <w:style w:type="paragraph" w:customStyle="1" w:styleId="521B596266B141F78AECAB7E7B7F37B1">
    <w:name w:val="521B596266B141F78AECAB7E7B7F37B1"/>
    <w:rsid w:val="00B2523B"/>
  </w:style>
  <w:style w:type="paragraph" w:customStyle="1" w:styleId="E22DE682422745E798A9A6D6FA7E9FFC">
    <w:name w:val="E22DE682422745E798A9A6D6FA7E9FFC"/>
    <w:rsid w:val="00B2523B"/>
  </w:style>
  <w:style w:type="paragraph" w:customStyle="1" w:styleId="7678906D0EBE4C4FACD46EB5331D6E8D">
    <w:name w:val="7678906D0EBE4C4FACD46EB5331D6E8D"/>
    <w:rsid w:val="00B2523B"/>
  </w:style>
  <w:style w:type="paragraph" w:customStyle="1" w:styleId="3F7D570DFDF2409E9B5D6A4841F73E69">
    <w:name w:val="3F7D570DFDF2409E9B5D6A4841F73E69"/>
    <w:rsid w:val="00B2523B"/>
  </w:style>
  <w:style w:type="paragraph" w:customStyle="1" w:styleId="92E4E1CC138B474C94FE1C9651D8243B">
    <w:name w:val="92E4E1CC138B474C94FE1C9651D8243B"/>
    <w:rsid w:val="00B2523B"/>
  </w:style>
  <w:style w:type="paragraph" w:customStyle="1" w:styleId="98849ECA6B954BDA906EC8B45E1E6A4D">
    <w:name w:val="98849ECA6B954BDA906EC8B45E1E6A4D"/>
    <w:rsid w:val="00B2523B"/>
  </w:style>
  <w:style w:type="paragraph" w:customStyle="1" w:styleId="C87C796218874A9E9DD1A8BA0A43B127">
    <w:name w:val="C87C796218874A9E9DD1A8BA0A43B127"/>
    <w:rsid w:val="00B2523B"/>
  </w:style>
  <w:style w:type="paragraph" w:customStyle="1" w:styleId="C57745D9C3BD4F1889475A70FD4748A9">
    <w:name w:val="C57745D9C3BD4F1889475A70FD4748A9"/>
    <w:rsid w:val="00B2523B"/>
  </w:style>
  <w:style w:type="paragraph" w:customStyle="1" w:styleId="C5C7C786FC3D45F38AD9173D9FD2185F">
    <w:name w:val="C5C7C786FC3D45F38AD9173D9FD2185F"/>
    <w:rsid w:val="00B2523B"/>
  </w:style>
  <w:style w:type="paragraph" w:customStyle="1" w:styleId="E64BAAA045724A2DA62040B430FB388B">
    <w:name w:val="E64BAAA045724A2DA62040B430FB388B"/>
    <w:rsid w:val="00B2523B"/>
  </w:style>
  <w:style w:type="paragraph" w:customStyle="1" w:styleId="F405FB2527FC42E8AA9357A4F6E26409">
    <w:name w:val="F405FB2527FC42E8AA9357A4F6E26409"/>
    <w:rsid w:val="00B2523B"/>
  </w:style>
  <w:style w:type="paragraph" w:customStyle="1" w:styleId="9E1D853F31314A83815CD99ADA8BD6F1">
    <w:name w:val="9E1D853F31314A83815CD99ADA8BD6F1"/>
    <w:rsid w:val="00B2523B"/>
  </w:style>
  <w:style w:type="paragraph" w:customStyle="1" w:styleId="36323935A01445819F2439D1FA93DE70">
    <w:name w:val="36323935A01445819F2439D1FA93DE70"/>
    <w:rsid w:val="00B2523B"/>
  </w:style>
  <w:style w:type="paragraph" w:customStyle="1" w:styleId="9C08BE8A29C546269ACC1EA8EAC98DE5">
    <w:name w:val="9C08BE8A29C546269ACC1EA8EAC98DE5"/>
    <w:rsid w:val="00B2523B"/>
  </w:style>
  <w:style w:type="paragraph" w:customStyle="1" w:styleId="7F74E02F4C2A4F4A87DBAA8BE537A391">
    <w:name w:val="7F74E02F4C2A4F4A87DBAA8BE537A391"/>
    <w:rsid w:val="00B2523B"/>
  </w:style>
  <w:style w:type="paragraph" w:customStyle="1" w:styleId="84963C5A661543ECBC4C7F800A6D5FC7">
    <w:name w:val="84963C5A661543ECBC4C7F800A6D5FC7"/>
    <w:rsid w:val="00B2523B"/>
  </w:style>
  <w:style w:type="paragraph" w:customStyle="1" w:styleId="E04D1E49D21B46038C7AEECA4C5227FE">
    <w:name w:val="E04D1E49D21B46038C7AEECA4C5227FE"/>
    <w:rsid w:val="00B2523B"/>
  </w:style>
  <w:style w:type="paragraph" w:customStyle="1" w:styleId="BD42327CE4B545F38D5A1C29F1A0BBB5">
    <w:name w:val="BD42327CE4B545F38D5A1C29F1A0BBB5"/>
    <w:rsid w:val="00B2523B"/>
  </w:style>
  <w:style w:type="paragraph" w:customStyle="1" w:styleId="DAB2E56064D540A68A263AF8BD0FABC3">
    <w:name w:val="DAB2E56064D540A68A263AF8BD0FABC3"/>
    <w:rsid w:val="00B2523B"/>
  </w:style>
  <w:style w:type="paragraph" w:customStyle="1" w:styleId="93E72A409A1146CD92C6B8EAE9F67883">
    <w:name w:val="93E72A409A1146CD92C6B8EAE9F67883"/>
    <w:rsid w:val="00B2523B"/>
  </w:style>
  <w:style w:type="paragraph" w:customStyle="1" w:styleId="40F95D93FC72430BB0872FF20A1E65E8">
    <w:name w:val="40F95D93FC72430BB0872FF20A1E65E8"/>
    <w:rsid w:val="00B2523B"/>
  </w:style>
  <w:style w:type="paragraph" w:customStyle="1" w:styleId="F35E2B0F87BA41DF9AD1E26C43263D16">
    <w:name w:val="F35E2B0F87BA41DF9AD1E26C43263D16"/>
    <w:rsid w:val="00B2523B"/>
  </w:style>
  <w:style w:type="paragraph" w:customStyle="1" w:styleId="1AE88E808E34466B870E7FDF408A1902">
    <w:name w:val="1AE88E808E34466B870E7FDF408A1902"/>
    <w:rsid w:val="00B2523B"/>
  </w:style>
  <w:style w:type="paragraph" w:customStyle="1" w:styleId="8ABC481E7EF94028A71A8F3131BF47A1">
    <w:name w:val="8ABC481E7EF94028A71A8F3131BF47A1"/>
    <w:rsid w:val="00B2523B"/>
  </w:style>
  <w:style w:type="paragraph" w:customStyle="1" w:styleId="7D1EFDE64FA84611925929E71EB79219">
    <w:name w:val="7D1EFDE64FA84611925929E71EB79219"/>
    <w:rsid w:val="00B2523B"/>
  </w:style>
  <w:style w:type="paragraph" w:customStyle="1" w:styleId="4ADD25DD5BE54B5B9732787FA7361E9D">
    <w:name w:val="4ADD25DD5BE54B5B9732787FA7361E9D"/>
    <w:rsid w:val="00B2523B"/>
  </w:style>
  <w:style w:type="paragraph" w:customStyle="1" w:styleId="EB0E39A097624EFCB741A15991BA4C79">
    <w:name w:val="EB0E39A097624EFCB741A15991BA4C79"/>
    <w:rsid w:val="00B2523B"/>
  </w:style>
  <w:style w:type="paragraph" w:customStyle="1" w:styleId="EDF36726033F430D9A018BD13202CCE7">
    <w:name w:val="EDF36726033F430D9A018BD13202CCE7"/>
    <w:rsid w:val="00B2523B"/>
  </w:style>
  <w:style w:type="paragraph" w:customStyle="1" w:styleId="45E2888684FF43EF99712C4A70CE6A8C">
    <w:name w:val="45E2888684FF43EF99712C4A70CE6A8C"/>
    <w:rsid w:val="00B2523B"/>
  </w:style>
  <w:style w:type="paragraph" w:customStyle="1" w:styleId="3B295266604F4E7E9817655E55332FC2">
    <w:name w:val="3B295266604F4E7E9817655E55332FC2"/>
    <w:rsid w:val="00B2523B"/>
  </w:style>
  <w:style w:type="paragraph" w:customStyle="1" w:styleId="7941673707974386AA412BA3951D6748">
    <w:name w:val="7941673707974386AA412BA3951D6748"/>
    <w:rsid w:val="00B2523B"/>
  </w:style>
  <w:style w:type="paragraph" w:customStyle="1" w:styleId="EC3E1EB4E8544878AB190A4EB9C4A6B1">
    <w:name w:val="EC3E1EB4E8544878AB190A4EB9C4A6B1"/>
    <w:rsid w:val="00B2523B"/>
  </w:style>
  <w:style w:type="paragraph" w:customStyle="1" w:styleId="E7A267B544824EB9B63A0C301D161452">
    <w:name w:val="E7A267B544824EB9B63A0C301D161452"/>
    <w:rsid w:val="00B2523B"/>
  </w:style>
  <w:style w:type="paragraph" w:customStyle="1" w:styleId="D5BDF7D9F1574CBEAFD1E90F52300A2D">
    <w:name w:val="D5BDF7D9F1574CBEAFD1E90F52300A2D"/>
    <w:rsid w:val="00B2523B"/>
  </w:style>
  <w:style w:type="paragraph" w:customStyle="1" w:styleId="778504EA6DC0477C81D6EFB19FD8A10D">
    <w:name w:val="778504EA6DC0477C81D6EFB19FD8A10D"/>
    <w:rsid w:val="00B2523B"/>
  </w:style>
  <w:style w:type="paragraph" w:customStyle="1" w:styleId="5CDD35B463E4488DB26C0BA4BFDAEEA3">
    <w:name w:val="5CDD35B463E4488DB26C0BA4BFDAEEA3"/>
    <w:rsid w:val="00B2523B"/>
  </w:style>
  <w:style w:type="paragraph" w:customStyle="1" w:styleId="3C1F4A75272440ABABD40AAA6ECBD85A">
    <w:name w:val="3C1F4A75272440ABABD40AAA6ECBD85A"/>
    <w:rsid w:val="00B2523B"/>
  </w:style>
  <w:style w:type="paragraph" w:customStyle="1" w:styleId="42678A6A60AA432B8AE185D3E0F24350">
    <w:name w:val="42678A6A60AA432B8AE185D3E0F24350"/>
    <w:rsid w:val="00B2523B"/>
  </w:style>
  <w:style w:type="paragraph" w:customStyle="1" w:styleId="B330C3C20B4F4ADE9898F40B308646BA">
    <w:name w:val="B330C3C20B4F4ADE9898F40B308646BA"/>
    <w:rsid w:val="00B2523B"/>
  </w:style>
  <w:style w:type="paragraph" w:customStyle="1" w:styleId="83455D5EAAB54B248195ED624750F571">
    <w:name w:val="83455D5EAAB54B248195ED624750F571"/>
    <w:rsid w:val="00B2523B"/>
  </w:style>
  <w:style w:type="paragraph" w:customStyle="1" w:styleId="40F1833EAC584026A331DF0A7FD224DF">
    <w:name w:val="40F1833EAC584026A331DF0A7FD224DF"/>
    <w:rsid w:val="00B2523B"/>
  </w:style>
  <w:style w:type="paragraph" w:customStyle="1" w:styleId="9676FE590E18403DB59F1B654B928FD7">
    <w:name w:val="9676FE590E18403DB59F1B654B928FD7"/>
    <w:rsid w:val="00B2523B"/>
  </w:style>
  <w:style w:type="paragraph" w:customStyle="1" w:styleId="0CD6FF5B998A4C64A95BCC64A5F64C78">
    <w:name w:val="0CD6FF5B998A4C64A95BCC64A5F64C78"/>
    <w:rsid w:val="00B2523B"/>
  </w:style>
  <w:style w:type="paragraph" w:customStyle="1" w:styleId="119DC201B0DF41949903244D3AEC40F1">
    <w:name w:val="119DC201B0DF41949903244D3AEC40F1"/>
    <w:rsid w:val="00B2523B"/>
  </w:style>
  <w:style w:type="paragraph" w:customStyle="1" w:styleId="35894EC2A4AF4074BFD17174ABB7B5EF">
    <w:name w:val="35894EC2A4AF4074BFD17174ABB7B5EF"/>
    <w:rsid w:val="00B2523B"/>
  </w:style>
  <w:style w:type="paragraph" w:customStyle="1" w:styleId="ABCC840E7EE04AE2ABB887A7D288AA10">
    <w:name w:val="ABCC840E7EE04AE2ABB887A7D288AA10"/>
    <w:rsid w:val="00B2523B"/>
  </w:style>
  <w:style w:type="paragraph" w:customStyle="1" w:styleId="386CA38F4EAC4F198EC72FBCFEE1F9F3">
    <w:name w:val="386CA38F4EAC4F198EC72FBCFEE1F9F3"/>
    <w:rsid w:val="00B2523B"/>
  </w:style>
  <w:style w:type="paragraph" w:customStyle="1" w:styleId="2FF58EB4D44D42C1876971DEBD814625">
    <w:name w:val="2FF58EB4D44D42C1876971DEBD814625"/>
    <w:rsid w:val="00B2523B"/>
  </w:style>
  <w:style w:type="paragraph" w:customStyle="1" w:styleId="7ACBE25B21544D2592991F8B295908C8">
    <w:name w:val="7ACBE25B21544D2592991F8B295908C8"/>
    <w:rsid w:val="00B2523B"/>
  </w:style>
  <w:style w:type="paragraph" w:customStyle="1" w:styleId="45D8DB99E06D49D1BD20ECF41F9C232F">
    <w:name w:val="45D8DB99E06D49D1BD20ECF41F9C232F"/>
    <w:rsid w:val="00B2523B"/>
  </w:style>
  <w:style w:type="paragraph" w:customStyle="1" w:styleId="326F598718E14C428E8F01DE2628F297">
    <w:name w:val="326F598718E14C428E8F01DE2628F297"/>
    <w:rsid w:val="00B2523B"/>
  </w:style>
  <w:style w:type="paragraph" w:customStyle="1" w:styleId="796A0E7D083A4BA29EB5500181DF038D">
    <w:name w:val="796A0E7D083A4BA29EB5500181DF038D"/>
    <w:rsid w:val="00B2523B"/>
  </w:style>
  <w:style w:type="paragraph" w:customStyle="1" w:styleId="B77C5BAF6415407AA3125356C78AF7BA">
    <w:name w:val="B77C5BAF6415407AA3125356C78AF7BA"/>
    <w:rsid w:val="00B2523B"/>
  </w:style>
  <w:style w:type="paragraph" w:customStyle="1" w:styleId="0DDFFA4061F14D67BC07D8B7F42E8182">
    <w:name w:val="0DDFFA4061F14D67BC07D8B7F42E8182"/>
    <w:rsid w:val="00B2523B"/>
  </w:style>
  <w:style w:type="paragraph" w:customStyle="1" w:styleId="2AC4254AA32648098BBDD2B151E47C4D">
    <w:name w:val="2AC4254AA32648098BBDD2B151E47C4D"/>
    <w:rsid w:val="00B2523B"/>
  </w:style>
  <w:style w:type="paragraph" w:customStyle="1" w:styleId="D024A886C1564476A14E2C7BA068FF64">
    <w:name w:val="D024A886C1564476A14E2C7BA068FF64"/>
    <w:rsid w:val="00B2523B"/>
  </w:style>
  <w:style w:type="paragraph" w:customStyle="1" w:styleId="EA20412F2CBE4A44B07ECCCE26F83301">
    <w:name w:val="EA20412F2CBE4A44B07ECCCE26F83301"/>
    <w:rsid w:val="00B2523B"/>
  </w:style>
  <w:style w:type="paragraph" w:customStyle="1" w:styleId="020C438363784148AF7710595E5CD241">
    <w:name w:val="020C438363784148AF7710595E5CD241"/>
    <w:rsid w:val="00B2523B"/>
  </w:style>
  <w:style w:type="paragraph" w:customStyle="1" w:styleId="DBAF6F798A6748D2B87E84AEEC39D7B7">
    <w:name w:val="DBAF6F798A6748D2B87E84AEEC39D7B7"/>
    <w:rsid w:val="00B2523B"/>
  </w:style>
  <w:style w:type="paragraph" w:customStyle="1" w:styleId="4C0A049823B64968B19C5AA0FE00399E">
    <w:name w:val="4C0A049823B64968B19C5AA0FE00399E"/>
    <w:rsid w:val="00B2523B"/>
  </w:style>
  <w:style w:type="paragraph" w:customStyle="1" w:styleId="BDB2E56E82A947F2882666181091EE64">
    <w:name w:val="BDB2E56E82A947F2882666181091EE64"/>
    <w:rsid w:val="00B2523B"/>
  </w:style>
  <w:style w:type="paragraph" w:customStyle="1" w:styleId="CA42062BE30C4AF0B9A885A98672CC84">
    <w:name w:val="CA42062BE30C4AF0B9A885A98672CC84"/>
    <w:rsid w:val="00B2523B"/>
  </w:style>
  <w:style w:type="paragraph" w:customStyle="1" w:styleId="AF9035BE96C84DF89B09A3727D171C0B">
    <w:name w:val="AF9035BE96C84DF89B09A3727D171C0B"/>
    <w:rsid w:val="00B2523B"/>
  </w:style>
  <w:style w:type="paragraph" w:customStyle="1" w:styleId="F686F81DEF844EC9A2B220D7AFAC47C5">
    <w:name w:val="F686F81DEF844EC9A2B220D7AFAC47C5"/>
    <w:rsid w:val="00B2523B"/>
  </w:style>
  <w:style w:type="paragraph" w:customStyle="1" w:styleId="883F3724C6304585AEB905734E145123">
    <w:name w:val="883F3724C6304585AEB905734E145123"/>
    <w:rsid w:val="00B2523B"/>
  </w:style>
  <w:style w:type="paragraph" w:customStyle="1" w:styleId="0F2970EFAB3C43D2AEED9138675FE7B6">
    <w:name w:val="0F2970EFAB3C43D2AEED9138675FE7B6"/>
    <w:rsid w:val="00B2523B"/>
  </w:style>
  <w:style w:type="paragraph" w:customStyle="1" w:styleId="B1CCECDADA5C42B185058A8C307FA58F">
    <w:name w:val="B1CCECDADA5C42B185058A8C307FA58F"/>
    <w:rsid w:val="00B2523B"/>
  </w:style>
  <w:style w:type="paragraph" w:customStyle="1" w:styleId="A3F6D5401D3341399FE4AF459DF45867">
    <w:name w:val="A3F6D5401D3341399FE4AF459DF45867"/>
    <w:rsid w:val="00B2523B"/>
  </w:style>
  <w:style w:type="paragraph" w:customStyle="1" w:styleId="86925C66171244E6ACAEC3C469F95294">
    <w:name w:val="86925C66171244E6ACAEC3C469F95294"/>
    <w:rsid w:val="00B2523B"/>
  </w:style>
  <w:style w:type="paragraph" w:customStyle="1" w:styleId="D1A9A238EC304FA699CE96D882269682">
    <w:name w:val="D1A9A238EC304FA699CE96D882269682"/>
    <w:rsid w:val="00B2523B"/>
  </w:style>
  <w:style w:type="paragraph" w:customStyle="1" w:styleId="2C95F9C0A23445BEAC0580FEF82BE1B6">
    <w:name w:val="2C95F9C0A23445BEAC0580FEF82BE1B6"/>
    <w:rsid w:val="00B2523B"/>
  </w:style>
  <w:style w:type="paragraph" w:customStyle="1" w:styleId="D1C07D44C823452CB380FEE5FB78FF53">
    <w:name w:val="D1C07D44C823452CB380FEE5FB78FF53"/>
    <w:rsid w:val="00B2523B"/>
  </w:style>
  <w:style w:type="paragraph" w:customStyle="1" w:styleId="E5A041092F344CAD95115EF8F6C82137">
    <w:name w:val="E5A041092F344CAD95115EF8F6C82137"/>
    <w:rsid w:val="00B2523B"/>
  </w:style>
  <w:style w:type="paragraph" w:customStyle="1" w:styleId="F5734ABCA5014023A1272BE12CD64689">
    <w:name w:val="F5734ABCA5014023A1272BE12CD64689"/>
    <w:rsid w:val="00B2523B"/>
  </w:style>
  <w:style w:type="paragraph" w:customStyle="1" w:styleId="6F200C81EA5546C684CF095FB45CA1AD">
    <w:name w:val="6F200C81EA5546C684CF095FB45CA1AD"/>
    <w:rsid w:val="00B2523B"/>
  </w:style>
  <w:style w:type="paragraph" w:customStyle="1" w:styleId="2CF3EA4AF65E4D44A3092716D973206F">
    <w:name w:val="2CF3EA4AF65E4D44A3092716D973206F"/>
    <w:rsid w:val="00B2523B"/>
  </w:style>
  <w:style w:type="paragraph" w:customStyle="1" w:styleId="D405FAB1A825466992A665366C668DE0">
    <w:name w:val="D405FAB1A825466992A665366C668DE0"/>
    <w:rsid w:val="00B2523B"/>
  </w:style>
  <w:style w:type="paragraph" w:customStyle="1" w:styleId="5D999409F40E4C058E5475442170E2BF">
    <w:name w:val="5D999409F40E4C058E5475442170E2BF"/>
    <w:rsid w:val="00B252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2022-04-29T12:44:00Z</dcterms:created>
  <dcterms:modified xsi:type="dcterms:W3CDTF">2022-04-29T12:44:00Z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