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824"/>
        <w:gridCol w:w="716"/>
        <w:gridCol w:w="696"/>
        <w:gridCol w:w="709"/>
        <w:gridCol w:w="717"/>
        <w:gridCol w:w="851"/>
        <w:gridCol w:w="711"/>
        <w:gridCol w:w="711"/>
        <w:gridCol w:w="567"/>
        <w:gridCol w:w="567"/>
        <w:gridCol w:w="993"/>
        <w:gridCol w:w="991"/>
        <w:gridCol w:w="1881"/>
      </w:tblGrid>
      <w:tr w:rsidR="00EC5338" w:rsidRPr="00B15ECD" w14:paraId="573D4912" w14:textId="77777777" w:rsidTr="00EC5338">
        <w:trPr>
          <w:trHeight w:val="67"/>
        </w:trPr>
        <w:sdt>
          <w:sdtPr>
            <w:rPr>
              <w:rFonts w:ascii="Arial" w:hAnsi="Arial" w:cs="Arial"/>
              <w:color w:val="FFFFFF" w:themeColor="background1"/>
              <w:szCs w:val="24"/>
            </w:rPr>
            <w:id w:val="1101532736"/>
            <w:placeholder>
              <w:docPart w:val="1EEDD8A2A4254C28ACF65AA075C58C7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9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4" w:space="0" w:color="auto"/>
                </w:tcBorders>
                <w:shd w:val="clear" w:color="auto" w:fill="0070C0"/>
                <w:vAlign w:val="center"/>
              </w:tcPr>
              <w:p w14:paraId="57CA7747" w14:textId="77777777" w:rsidR="00EE5959" w:rsidRPr="00C73ECB" w:rsidRDefault="00EE5959" w:rsidP="002A648D">
                <w:pPr>
                  <w:pStyle w:val="TableHeaders"/>
                  <w:rPr>
                    <w:rFonts w:ascii="Arial" w:hAnsi="Arial" w:cs="Arial"/>
                    <w:color w:val="FFFFFF" w:themeColor="background1"/>
                    <w:szCs w:val="24"/>
                  </w:rPr>
                </w:pPr>
                <w:r w:rsidRPr="00C73ECB">
                  <w:rPr>
                    <w:rFonts w:ascii="Arial" w:hAnsi="Arial" w:cs="Arial"/>
                    <w:color w:val="FFFFFF" w:themeColor="background1"/>
                    <w:szCs w:val="24"/>
                  </w:rPr>
                  <w:t>Item</w:t>
                </w:r>
              </w:p>
            </w:tc>
          </w:sdtContent>
        </w:sdt>
        <w:tc>
          <w:tcPr>
            <w:tcW w:w="17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044B081" w14:textId="14B1A3A2" w:rsidR="00EE5959" w:rsidRPr="00C73ECB" w:rsidRDefault="00EE5959" w:rsidP="002A4ED5">
            <w:pPr>
              <w:pStyle w:val="TableHeaders"/>
              <w:rPr>
                <w:rFonts w:ascii="Arial" w:hAnsi="Arial" w:cs="Arial"/>
                <w:color w:val="FFFFFF" w:themeColor="background1"/>
                <w:szCs w:val="24"/>
              </w:rPr>
            </w:pPr>
            <w:r w:rsidRPr="00C73ECB">
              <w:rPr>
                <w:rFonts w:ascii="Arial" w:hAnsi="Arial" w:cs="Arial"/>
                <w:color w:val="FFFFFF" w:themeColor="background1"/>
                <w:szCs w:val="24"/>
              </w:rPr>
              <w:t xml:space="preserve">Child </w:t>
            </w:r>
            <w:sdt>
              <w:sdtPr>
                <w:rPr>
                  <w:rFonts w:ascii="Arial" w:hAnsi="Arial" w:cs="Arial"/>
                  <w:color w:val="FFFFFF" w:themeColor="background1"/>
                  <w:szCs w:val="24"/>
                </w:rPr>
                <w:id w:val="920762618"/>
                <w:placeholder>
                  <w:docPart w:val="08321F671CBF4B988A273E77B5BD8331"/>
                </w:placeholder>
                <w:temporary/>
                <w:showingPlcHdr/>
                <w15:appearance w15:val="hidden"/>
              </w:sdtPr>
              <w:sdtEndPr/>
              <w:sdtContent>
                <w:r w:rsidRPr="00C73ECB">
                  <w:rPr>
                    <w:rFonts w:ascii="Arial" w:hAnsi="Arial" w:cs="Arial"/>
                    <w:color w:val="FFFFFF" w:themeColor="background1"/>
                    <w:szCs w:val="24"/>
                  </w:rPr>
                  <w:t>Size</w:t>
                </w:r>
              </w:sdtContent>
            </w:sdt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515B64E" w14:textId="5BF5EF45" w:rsidR="00EE5959" w:rsidRPr="00C73ECB" w:rsidRDefault="00EE5959" w:rsidP="002A4ED5">
            <w:pPr>
              <w:pStyle w:val="TableHeaders"/>
              <w:rPr>
                <w:rFonts w:ascii="Arial" w:hAnsi="Arial" w:cs="Arial"/>
                <w:color w:val="FFFFFF" w:themeColor="background1"/>
                <w:szCs w:val="24"/>
              </w:rPr>
            </w:pPr>
            <w:r w:rsidRPr="00C73ECB">
              <w:rPr>
                <w:rFonts w:ascii="Arial" w:hAnsi="Arial" w:cs="Arial"/>
                <w:color w:val="FFFFFF" w:themeColor="background1"/>
                <w:szCs w:val="24"/>
              </w:rPr>
              <w:t xml:space="preserve">Adult Size </w:t>
            </w:r>
          </w:p>
        </w:tc>
        <w:tc>
          <w:tcPr>
            <w:tcW w:w="384" w:type="pct"/>
            <w:vMerge w:val="restart"/>
            <w:tcBorders>
              <w:top w:val="single" w:sz="12" w:space="0" w:color="auto"/>
              <w:left w:val="single" w:sz="4" w:space="0" w:color="auto"/>
              <w:right w:val="single" w:sz="2" w:space="0" w:color="auto"/>
            </w:tcBorders>
            <w:shd w:val="clear" w:color="auto" w:fill="0070C0"/>
            <w:vAlign w:val="center"/>
          </w:tcPr>
          <w:p w14:paraId="6BE8E3F3" w14:textId="1860E2FA" w:rsidR="00EE5959" w:rsidRPr="00C73ECB" w:rsidRDefault="00EE5959" w:rsidP="002A4ED5">
            <w:pPr>
              <w:pStyle w:val="TableHeaders"/>
              <w:rPr>
                <w:rFonts w:ascii="Arial" w:hAnsi="Arial" w:cs="Arial"/>
                <w:color w:val="FFFFFF" w:themeColor="background1"/>
                <w:szCs w:val="24"/>
              </w:rPr>
            </w:pPr>
            <w:r w:rsidRPr="00C73ECB">
              <w:rPr>
                <w:rFonts w:ascii="Arial" w:hAnsi="Arial" w:cs="Arial"/>
                <w:color w:val="FFFFFF" w:themeColor="background1"/>
                <w:szCs w:val="24"/>
              </w:rPr>
              <w:t>Child Price</w:t>
            </w:r>
          </w:p>
        </w:tc>
        <w:tc>
          <w:tcPr>
            <w:tcW w:w="383" w:type="pct"/>
            <w:vMerge w:val="restart"/>
            <w:tcBorders>
              <w:top w:val="single" w:sz="12" w:space="0" w:color="auto"/>
              <w:left w:val="single" w:sz="2" w:space="0" w:color="auto"/>
              <w:right w:val="single" w:sz="18" w:space="0" w:color="auto"/>
            </w:tcBorders>
            <w:shd w:val="clear" w:color="auto" w:fill="0070C0"/>
          </w:tcPr>
          <w:p w14:paraId="0874236C" w14:textId="04E4C399" w:rsidR="00EE5959" w:rsidRPr="00C73ECB" w:rsidRDefault="00EE5959" w:rsidP="002A4ED5">
            <w:pPr>
              <w:spacing w:before="0"/>
              <w:jc w:val="center"/>
              <w:rPr>
                <w:rFonts w:ascii="Arial" w:hAnsi="Arial" w:cs="Arial"/>
                <w:color w:val="FFFFFF" w:themeColor="background1"/>
                <w:szCs w:val="24"/>
              </w:rPr>
            </w:pPr>
            <w:r w:rsidRPr="00C73ECB">
              <w:rPr>
                <w:rFonts w:ascii="Arial" w:eastAsia="Calibri" w:hAnsi="Arial" w:cs="Arial"/>
                <w:b/>
                <w:color w:val="FFFFFF" w:themeColor="background1"/>
                <w:szCs w:val="24"/>
              </w:rPr>
              <w:t>Adult Price</w:t>
            </w:r>
          </w:p>
        </w:tc>
        <w:tc>
          <w:tcPr>
            <w:tcW w:w="72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70C0"/>
            <w:vAlign w:val="center"/>
          </w:tcPr>
          <w:p w14:paraId="607DDABC" w14:textId="14634A50" w:rsidR="00EE5959" w:rsidRPr="00C73ECB" w:rsidRDefault="00EE5959" w:rsidP="002A4ED5">
            <w:pPr>
              <w:pStyle w:val="TableHeaders"/>
              <w:rPr>
                <w:rFonts w:ascii="Arial" w:hAnsi="Arial" w:cs="Arial"/>
                <w:color w:val="FFFFFF" w:themeColor="background1"/>
                <w:szCs w:val="24"/>
              </w:rPr>
            </w:pPr>
            <w:r w:rsidRPr="00C73ECB">
              <w:rPr>
                <w:rFonts w:ascii="Arial" w:hAnsi="Arial" w:cs="Arial"/>
                <w:color w:val="FFFFFF" w:themeColor="background1"/>
                <w:szCs w:val="24"/>
              </w:rPr>
              <w:t>Sub Total</w:t>
            </w:r>
          </w:p>
        </w:tc>
      </w:tr>
      <w:tr w:rsidR="00EC5338" w:rsidRPr="00B15ECD" w14:paraId="27EF9A7D" w14:textId="77777777" w:rsidTr="00B41FE8">
        <w:trPr>
          <w:trHeight w:val="266"/>
        </w:trPr>
        <w:tc>
          <w:tcPr>
            <w:tcW w:w="1092" w:type="pct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center"/>
          </w:tcPr>
          <w:p w14:paraId="65290B28" w14:textId="77777777" w:rsidR="00EE5959" w:rsidRPr="00B15ECD" w:rsidRDefault="00EE5959" w:rsidP="002A4ED5">
            <w:pPr>
              <w:spacing w:before="0"/>
              <w:jc w:val="center"/>
              <w:rPr>
                <w:rFonts w:ascii="Arial" w:eastAsia="Calibri" w:hAnsi="Arial" w:cs="Arial"/>
                <w:b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B927869" w14:textId="52F5235F" w:rsidR="00EE5959" w:rsidRPr="00B41FE8" w:rsidRDefault="00EE5959" w:rsidP="0027023C">
            <w:pPr>
              <w:pStyle w:val="TableSubheadings"/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  <w:sz w:val="24"/>
                <w:szCs w:val="24"/>
              </w:rPr>
            </w:pPr>
            <w:r w:rsidRPr="00B41FE8"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  <w:sz w:val="24"/>
                <w:szCs w:val="24"/>
              </w:rPr>
              <w:t>3-4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0727A1C" w14:textId="497B55AC" w:rsidR="00EE5959" w:rsidRPr="00B41FE8" w:rsidRDefault="00EE5959" w:rsidP="00582B1C">
            <w:pPr>
              <w:pStyle w:val="TableSubheadings"/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  <w:sz w:val="24"/>
                <w:szCs w:val="24"/>
              </w:rPr>
            </w:pPr>
            <w:r w:rsidRPr="00B41FE8"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  <w:sz w:val="24"/>
                <w:szCs w:val="24"/>
              </w:rPr>
              <w:t>5-6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2C359D1" w14:textId="3D85D040" w:rsidR="00EE5959" w:rsidRPr="00B41FE8" w:rsidRDefault="00EE5959" w:rsidP="00582B1C">
            <w:pPr>
              <w:pStyle w:val="TableSubheadings"/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  <w:sz w:val="24"/>
                <w:szCs w:val="24"/>
              </w:rPr>
            </w:pPr>
            <w:r w:rsidRPr="00B41FE8"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  <w:sz w:val="24"/>
                <w:szCs w:val="24"/>
              </w:rPr>
              <w:t>7-8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9567814" w14:textId="59884B9C" w:rsidR="00EE5959" w:rsidRPr="00B41FE8" w:rsidRDefault="00EE5959" w:rsidP="002A4ED5">
            <w:pPr>
              <w:spacing w:before="0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Cs w:val="24"/>
              </w:rPr>
            </w:pPr>
            <w:r w:rsidRPr="00B41FE8"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Cs w:val="24"/>
              </w:rPr>
              <w:t>9-10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FCA1CD1" w14:textId="799AFB82" w:rsidR="00EE5959" w:rsidRPr="00B41FE8" w:rsidRDefault="00EC5338" w:rsidP="00EC5338">
            <w:pPr>
              <w:spacing w:before="0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Cs w:val="24"/>
              </w:rPr>
            </w:pPr>
            <w:r w:rsidRPr="00B41FE8"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Cs w:val="24"/>
              </w:rPr>
              <w:t>1</w:t>
            </w:r>
            <w:r w:rsidR="00EE5959" w:rsidRPr="00B41FE8"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Cs w:val="24"/>
              </w:rPr>
              <w:t>1-12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066B6982" w14:textId="01A383A1" w:rsidR="00EE5959" w:rsidRPr="00B41FE8" w:rsidRDefault="00EE5959" w:rsidP="002A4ED5">
            <w:pPr>
              <w:spacing w:before="0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Cs w:val="24"/>
              </w:rPr>
            </w:pPr>
            <w:r w:rsidRPr="00B41FE8"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Cs w:val="24"/>
              </w:rPr>
              <w:t>13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632ECAF8" w14:textId="4AEDB06E" w:rsidR="00EE5959" w:rsidRPr="00B41FE8" w:rsidRDefault="00EE5959" w:rsidP="002A4ED5">
            <w:pPr>
              <w:spacing w:before="0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Cs w:val="24"/>
              </w:rPr>
            </w:pPr>
            <w:r w:rsidRPr="00B41FE8"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Cs w:val="24"/>
              </w:rPr>
              <w:t>S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E1318E1" w14:textId="1B964700" w:rsidR="00EE5959" w:rsidRPr="00B41FE8" w:rsidRDefault="00EE5959" w:rsidP="002A4ED5">
            <w:pPr>
              <w:spacing w:before="0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Cs w:val="24"/>
              </w:rPr>
            </w:pPr>
            <w:r w:rsidRPr="00B41FE8"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Cs w:val="24"/>
              </w:rPr>
              <w:t>M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052EABAE" w14:textId="6F2E9913" w:rsidR="00EE5959" w:rsidRPr="00B41FE8" w:rsidRDefault="00EE5959" w:rsidP="002A4ED5">
            <w:pPr>
              <w:spacing w:before="0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Cs w:val="24"/>
              </w:rPr>
            </w:pPr>
            <w:r w:rsidRPr="00B41FE8"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Cs w:val="24"/>
              </w:rPr>
              <w:t>L</w:t>
            </w:r>
          </w:p>
        </w:tc>
        <w:tc>
          <w:tcPr>
            <w:tcW w:w="384" w:type="pct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D37DE4D" w14:textId="77777777" w:rsidR="00EE5959" w:rsidRPr="00B15ECD" w:rsidRDefault="00EE5959" w:rsidP="002A4ED5">
            <w:pPr>
              <w:spacing w:before="0"/>
              <w:jc w:val="center"/>
              <w:rPr>
                <w:rFonts w:ascii="Arial" w:eastAsia="Calibri" w:hAnsi="Arial" w:cs="Arial"/>
                <w:b/>
                <w:szCs w:val="24"/>
              </w:rPr>
            </w:pPr>
          </w:p>
        </w:tc>
        <w:tc>
          <w:tcPr>
            <w:tcW w:w="383" w:type="pct"/>
            <w:vMerge/>
            <w:tcBorders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731F1C" w:themeFill="accent5"/>
          </w:tcPr>
          <w:p w14:paraId="3B35F86E" w14:textId="0B92416E" w:rsidR="00EE5959" w:rsidRPr="00B15ECD" w:rsidRDefault="00EE5959" w:rsidP="002A4ED5">
            <w:pPr>
              <w:spacing w:before="0"/>
              <w:jc w:val="center"/>
              <w:rPr>
                <w:rFonts w:ascii="Arial" w:eastAsia="Calibri" w:hAnsi="Arial" w:cs="Arial"/>
                <w:b/>
                <w:szCs w:val="24"/>
              </w:rPr>
            </w:pPr>
          </w:p>
        </w:tc>
        <w:tc>
          <w:tcPr>
            <w:tcW w:w="727" w:type="pct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31F1C" w:themeFill="accent5"/>
            <w:vAlign w:val="center"/>
          </w:tcPr>
          <w:p w14:paraId="4358277C" w14:textId="6A7F92F7" w:rsidR="00EE5959" w:rsidRPr="00B15ECD" w:rsidRDefault="00EE5959" w:rsidP="002A4ED5">
            <w:pPr>
              <w:spacing w:before="0"/>
              <w:jc w:val="center"/>
              <w:rPr>
                <w:rFonts w:ascii="Arial" w:eastAsia="Calibri" w:hAnsi="Arial" w:cs="Arial"/>
                <w:b/>
                <w:szCs w:val="24"/>
              </w:rPr>
            </w:pPr>
          </w:p>
        </w:tc>
      </w:tr>
      <w:tr w:rsidR="00EC5338" w:rsidRPr="00B15ECD" w14:paraId="225AA452" w14:textId="77777777" w:rsidTr="00B41FE8">
        <w:trPr>
          <w:trHeight w:val="380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066A1A" w14:textId="3ADBB467" w:rsidR="00EE5959" w:rsidRPr="00DD6816" w:rsidRDefault="00DD6816" w:rsidP="002A4ED5">
            <w:pPr>
              <w:rPr>
                <w:rFonts w:ascii="Arial" w:hAnsi="Arial" w:cs="Arial"/>
                <w:sz w:val="20"/>
                <w:szCs w:val="20"/>
              </w:rPr>
            </w:pPr>
            <w:r w:rsidRPr="00DD6816">
              <w:rPr>
                <w:rFonts w:ascii="Arial" w:hAnsi="Arial" w:cs="Arial"/>
                <w:sz w:val="20"/>
                <w:szCs w:val="20"/>
              </w:rPr>
              <w:t xml:space="preserve">All items are 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D6816">
              <w:rPr>
                <w:rFonts w:ascii="Arial" w:hAnsi="Arial" w:cs="Arial"/>
                <w:sz w:val="20"/>
                <w:szCs w:val="20"/>
              </w:rPr>
              <w:t xml:space="preserve">oyal 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DD6816">
              <w:rPr>
                <w:rFonts w:ascii="Arial" w:hAnsi="Arial" w:cs="Arial"/>
                <w:sz w:val="20"/>
                <w:szCs w:val="20"/>
              </w:rPr>
              <w:t>lue unless marked otherwise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142BA0" w14:textId="77777777" w:rsidR="00EE5959" w:rsidRPr="00B15ECD" w:rsidRDefault="00EE5959" w:rsidP="0099303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3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560DA8" w14:textId="48025218" w:rsidR="00EE5959" w:rsidRPr="00B15ECD" w:rsidRDefault="00EE5959" w:rsidP="00993035">
            <w:pPr>
              <w:jc w:val="center"/>
              <w:rPr>
                <w:rFonts w:ascii="Arial" w:hAnsi="Arial" w:cs="Arial"/>
                <w:szCs w:val="24"/>
              </w:rPr>
            </w:pPr>
            <w:r w:rsidRPr="00B15ECD">
              <w:rPr>
                <w:rFonts w:ascii="Arial" w:hAnsi="Arial" w:cs="Arial"/>
                <w:szCs w:val="24"/>
              </w:rPr>
              <w:t>Please enter quantity of each size required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6923E3" w14:textId="77777777" w:rsidR="00EE5959" w:rsidRPr="00B15ECD" w:rsidRDefault="00EE5959" w:rsidP="002A4ED5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53F2B33" w14:textId="61958013" w:rsidR="00EE5959" w:rsidRPr="00B15ECD" w:rsidRDefault="00EE5959" w:rsidP="002A4ED5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72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5644291" w14:textId="145CC005" w:rsidR="00EE5959" w:rsidRPr="00B15ECD" w:rsidRDefault="00EE5959" w:rsidP="002A4ED5">
            <w:pPr>
              <w:rPr>
                <w:rFonts w:ascii="Arial" w:hAnsi="Arial" w:cs="Arial"/>
                <w:szCs w:val="24"/>
              </w:rPr>
            </w:pPr>
          </w:p>
        </w:tc>
      </w:tr>
      <w:tr w:rsidR="00EC5338" w:rsidRPr="00B15ECD" w14:paraId="3672305D" w14:textId="77777777" w:rsidTr="00B41FE8">
        <w:trPr>
          <w:trHeight w:val="562"/>
        </w:trPr>
        <w:tc>
          <w:tcPr>
            <w:tcW w:w="10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0D2331" w14:textId="5D836F8D" w:rsidR="00EE5959" w:rsidRPr="00E312F4" w:rsidRDefault="00EE5959" w:rsidP="0052389F">
            <w:pPr>
              <w:rPr>
                <w:rFonts w:ascii="Arial" w:hAnsi="Arial" w:cs="Arial"/>
                <w:sz w:val="22"/>
                <w:szCs w:val="22"/>
              </w:rPr>
            </w:pPr>
            <w:r w:rsidRPr="00E312F4">
              <w:rPr>
                <w:rFonts w:ascii="Arial" w:hAnsi="Arial" w:cs="Arial"/>
                <w:sz w:val="22"/>
                <w:szCs w:val="22"/>
              </w:rPr>
              <w:t>CREW SWEATSHIRT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992734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655DDA" w14:textId="66605491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CE81A8" w14:textId="13D4D61A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5107D7" w14:textId="799CEA48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675AE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D855B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F1C92D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BFAA60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0BE6C4" w14:textId="0F0CF6D1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7454B9" w14:textId="685EF904" w:rsidR="00EE5959" w:rsidRPr="00EC5338" w:rsidRDefault="00EE5959" w:rsidP="005238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C5338">
              <w:rPr>
                <w:rFonts w:ascii="Arial" w:hAnsi="Arial" w:cs="Arial"/>
                <w:sz w:val="22"/>
                <w:szCs w:val="22"/>
              </w:rPr>
              <w:t>£</w:t>
            </w:r>
            <w:r w:rsidR="0027023C" w:rsidRPr="00EC5338">
              <w:rPr>
                <w:rFonts w:ascii="Arial" w:hAnsi="Arial" w:cs="Arial"/>
                <w:sz w:val="22"/>
                <w:szCs w:val="22"/>
              </w:rPr>
              <w:t>10.00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1AE31301" w14:textId="07A8961B" w:rsidR="00EE5959" w:rsidRPr="00EC5338" w:rsidRDefault="00EE5959" w:rsidP="005238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C5338">
              <w:rPr>
                <w:rFonts w:ascii="Arial" w:hAnsi="Arial" w:cs="Arial"/>
                <w:sz w:val="22"/>
                <w:szCs w:val="22"/>
              </w:rPr>
              <w:t>£1</w:t>
            </w:r>
            <w:r w:rsidR="0027023C" w:rsidRPr="00EC5338">
              <w:rPr>
                <w:rFonts w:ascii="Arial" w:hAnsi="Arial" w:cs="Arial"/>
                <w:sz w:val="22"/>
                <w:szCs w:val="22"/>
              </w:rPr>
              <w:t>1.00</w:t>
            </w:r>
          </w:p>
        </w:tc>
        <w:tc>
          <w:tcPr>
            <w:tcW w:w="72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5E111BC" w14:textId="7C08828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</w:tr>
      <w:tr w:rsidR="00EC5338" w:rsidRPr="00B15ECD" w14:paraId="5B99C7F9" w14:textId="77777777" w:rsidTr="00B41FE8">
        <w:tc>
          <w:tcPr>
            <w:tcW w:w="10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EAA25" w14:textId="5C24AAAB" w:rsidR="00EE5959" w:rsidRPr="00E312F4" w:rsidRDefault="00EE5959" w:rsidP="0052389F">
            <w:pPr>
              <w:rPr>
                <w:rFonts w:ascii="Arial" w:hAnsi="Arial" w:cs="Arial"/>
                <w:sz w:val="22"/>
                <w:szCs w:val="22"/>
              </w:rPr>
            </w:pPr>
            <w:r w:rsidRPr="00E312F4">
              <w:rPr>
                <w:rFonts w:ascii="Arial" w:hAnsi="Arial" w:cs="Arial"/>
                <w:sz w:val="22"/>
                <w:szCs w:val="22"/>
              </w:rPr>
              <w:t>V-NECK SWEATSHIRT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D352CA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6122F8" w14:textId="578B3DEB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873553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570684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638C93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012C7A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E3866E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C6036F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69F8E3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9FFB5E" w14:textId="547AF0FE" w:rsidR="00EE5959" w:rsidRPr="00EC5338" w:rsidRDefault="00EE5959" w:rsidP="005238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C5338">
              <w:rPr>
                <w:rFonts w:ascii="Arial" w:hAnsi="Arial" w:cs="Arial"/>
                <w:sz w:val="22"/>
                <w:szCs w:val="22"/>
              </w:rPr>
              <w:t>£</w:t>
            </w:r>
            <w:r w:rsidR="0027023C" w:rsidRPr="00EC5338">
              <w:rPr>
                <w:rFonts w:ascii="Arial" w:hAnsi="Arial" w:cs="Arial"/>
                <w:sz w:val="22"/>
                <w:szCs w:val="22"/>
              </w:rPr>
              <w:t>10.00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661F64EA" w14:textId="0DD1E919" w:rsidR="00EE5959" w:rsidRPr="00EC5338" w:rsidRDefault="00EE5959" w:rsidP="0052389F">
            <w:pPr>
              <w:rPr>
                <w:rFonts w:ascii="Arial" w:hAnsi="Arial" w:cs="Arial"/>
                <w:sz w:val="22"/>
                <w:szCs w:val="22"/>
              </w:rPr>
            </w:pPr>
            <w:r w:rsidRPr="00EC5338">
              <w:rPr>
                <w:rFonts w:ascii="Arial" w:hAnsi="Arial" w:cs="Arial"/>
                <w:sz w:val="22"/>
                <w:szCs w:val="22"/>
              </w:rPr>
              <w:t>£1</w:t>
            </w:r>
            <w:r w:rsidR="0027023C" w:rsidRPr="00EC5338">
              <w:rPr>
                <w:rFonts w:ascii="Arial" w:hAnsi="Arial" w:cs="Arial"/>
                <w:sz w:val="22"/>
                <w:szCs w:val="22"/>
              </w:rPr>
              <w:t>1.00</w:t>
            </w:r>
          </w:p>
        </w:tc>
        <w:tc>
          <w:tcPr>
            <w:tcW w:w="72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7B2DD3" w14:textId="368D4F13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</w:tr>
      <w:tr w:rsidR="00EC5338" w:rsidRPr="00B15ECD" w14:paraId="1F7BFED3" w14:textId="77777777" w:rsidTr="00B41FE8">
        <w:tc>
          <w:tcPr>
            <w:tcW w:w="10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9990DF" w14:textId="6FBD6EE8" w:rsidR="00EE5959" w:rsidRPr="00E312F4" w:rsidRDefault="00EE5959" w:rsidP="0052389F">
            <w:pPr>
              <w:rPr>
                <w:rFonts w:ascii="Arial" w:hAnsi="Arial" w:cs="Arial"/>
                <w:sz w:val="22"/>
                <w:szCs w:val="22"/>
              </w:rPr>
            </w:pPr>
            <w:r w:rsidRPr="00E312F4">
              <w:rPr>
                <w:rFonts w:ascii="Arial" w:hAnsi="Arial" w:cs="Arial"/>
                <w:sz w:val="22"/>
                <w:szCs w:val="22"/>
              </w:rPr>
              <w:t>CARDIGAN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067FD1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D6F94F" w14:textId="7B105129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2730B4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D88E7A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CA0670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AA67A4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769BFA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083F97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002FC9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D7583" w14:textId="4B54C66B" w:rsidR="00EE5959" w:rsidRPr="00EC5338" w:rsidRDefault="00EE5959" w:rsidP="005238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C5338">
              <w:rPr>
                <w:rFonts w:ascii="Arial" w:hAnsi="Arial" w:cs="Arial"/>
                <w:sz w:val="22"/>
                <w:szCs w:val="22"/>
              </w:rPr>
              <w:t>£11.</w:t>
            </w:r>
            <w:r w:rsidR="00312A7D" w:rsidRPr="00EC5338">
              <w:rPr>
                <w:rFonts w:ascii="Arial" w:hAnsi="Arial" w:cs="Arial"/>
                <w:sz w:val="22"/>
                <w:szCs w:val="22"/>
              </w:rPr>
              <w:t>5</w:t>
            </w:r>
            <w:r w:rsidRPr="00EC533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14542842" w14:textId="3415AFBF" w:rsidR="00EE5959" w:rsidRPr="00EC5338" w:rsidRDefault="00EE5959" w:rsidP="005238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C5338">
              <w:rPr>
                <w:rFonts w:ascii="Arial" w:hAnsi="Arial" w:cs="Arial"/>
                <w:sz w:val="22"/>
                <w:szCs w:val="22"/>
              </w:rPr>
              <w:t>£13.</w:t>
            </w:r>
            <w:r w:rsidR="00312A7D" w:rsidRPr="00EC5338">
              <w:rPr>
                <w:rFonts w:ascii="Arial" w:hAnsi="Arial" w:cs="Arial"/>
                <w:sz w:val="22"/>
                <w:szCs w:val="22"/>
              </w:rPr>
              <w:t>00</w:t>
            </w:r>
          </w:p>
        </w:tc>
        <w:tc>
          <w:tcPr>
            <w:tcW w:w="72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341D457" w14:textId="5D6F5D1E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</w:tr>
      <w:tr w:rsidR="00EC5338" w:rsidRPr="00B15ECD" w14:paraId="13F2CF9B" w14:textId="77777777" w:rsidTr="00B41FE8">
        <w:tc>
          <w:tcPr>
            <w:tcW w:w="10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EBA9BC" w14:textId="2BBD8795" w:rsidR="00EE5959" w:rsidRPr="00E312F4" w:rsidRDefault="00EE5959" w:rsidP="0052389F">
            <w:pPr>
              <w:rPr>
                <w:rFonts w:ascii="Arial" w:hAnsi="Arial" w:cs="Arial"/>
                <w:sz w:val="22"/>
                <w:szCs w:val="22"/>
              </w:rPr>
            </w:pPr>
            <w:r w:rsidRPr="00E312F4">
              <w:rPr>
                <w:rFonts w:ascii="Arial" w:hAnsi="Arial" w:cs="Arial"/>
                <w:sz w:val="22"/>
                <w:szCs w:val="22"/>
              </w:rPr>
              <w:t>POLO SHIRT</w:t>
            </w:r>
            <w:r w:rsidR="00DD6816" w:rsidRPr="00E312F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D6816" w:rsidRPr="00B41FE8">
              <w:rPr>
                <w:rFonts w:ascii="Arial" w:hAnsi="Arial" w:cs="Arial"/>
                <w:sz w:val="20"/>
                <w:szCs w:val="20"/>
              </w:rPr>
              <w:t>(</w:t>
            </w:r>
            <w:r w:rsidRPr="00B41FE8">
              <w:rPr>
                <w:rFonts w:ascii="Arial" w:hAnsi="Arial" w:cs="Arial"/>
                <w:sz w:val="20"/>
                <w:szCs w:val="20"/>
              </w:rPr>
              <w:t>WHITE</w:t>
            </w:r>
            <w:r w:rsidR="00DD6816" w:rsidRPr="00B41FE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18AE47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61902A" w14:textId="04969682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E47BC5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76959A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EAD9B4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10BF3C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55FEB6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00F465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FBC263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41EF49" w14:textId="7612656E" w:rsidR="00EE5959" w:rsidRPr="00EC5338" w:rsidRDefault="00EE5959" w:rsidP="005238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C5338">
              <w:rPr>
                <w:rFonts w:ascii="Arial" w:hAnsi="Arial" w:cs="Arial"/>
                <w:sz w:val="22"/>
                <w:szCs w:val="22"/>
              </w:rPr>
              <w:t>£</w:t>
            </w:r>
            <w:r w:rsidR="00312A7D" w:rsidRPr="00EC5338">
              <w:rPr>
                <w:rFonts w:ascii="Arial" w:hAnsi="Arial" w:cs="Arial"/>
                <w:sz w:val="22"/>
                <w:szCs w:val="22"/>
              </w:rPr>
              <w:t>8.00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3FBC8FC2" w14:textId="21649933" w:rsidR="00EE5959" w:rsidRPr="00EC5338" w:rsidRDefault="00EE5959" w:rsidP="0052389F">
            <w:pPr>
              <w:rPr>
                <w:rFonts w:ascii="Arial" w:hAnsi="Arial" w:cs="Arial"/>
                <w:color w:val="00B050"/>
                <w:sz w:val="22"/>
                <w:szCs w:val="22"/>
              </w:rPr>
            </w:pPr>
            <w:r w:rsidRPr="00EC5338">
              <w:rPr>
                <w:rFonts w:ascii="Arial" w:hAnsi="Arial" w:cs="Arial"/>
                <w:sz w:val="22"/>
                <w:szCs w:val="22"/>
              </w:rPr>
              <w:t>£8.50</w:t>
            </w:r>
          </w:p>
        </w:tc>
        <w:tc>
          <w:tcPr>
            <w:tcW w:w="72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48596B2" w14:textId="7B993614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</w:tr>
      <w:tr w:rsidR="00EC5338" w:rsidRPr="00B15ECD" w14:paraId="0BDBA1EB" w14:textId="77777777" w:rsidTr="00B41FE8">
        <w:tc>
          <w:tcPr>
            <w:tcW w:w="10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1335D6" w14:textId="26699FBA" w:rsidR="00EE5959" w:rsidRPr="00E312F4" w:rsidRDefault="00EE5959" w:rsidP="0052389F">
            <w:pPr>
              <w:rPr>
                <w:rFonts w:ascii="Arial" w:hAnsi="Arial" w:cs="Arial"/>
                <w:sz w:val="22"/>
                <w:szCs w:val="22"/>
              </w:rPr>
            </w:pPr>
            <w:r w:rsidRPr="00E312F4">
              <w:rPr>
                <w:rFonts w:ascii="Arial" w:hAnsi="Arial" w:cs="Arial"/>
                <w:sz w:val="22"/>
                <w:szCs w:val="22"/>
              </w:rPr>
              <w:t>REVERSIBLE</w:t>
            </w:r>
            <w:r w:rsidR="00DD6816" w:rsidRPr="00E312F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312F4">
              <w:rPr>
                <w:rFonts w:ascii="Arial" w:hAnsi="Arial" w:cs="Arial"/>
                <w:sz w:val="22"/>
                <w:szCs w:val="22"/>
              </w:rPr>
              <w:t>JACKET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AD2425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4EEAF8" w14:textId="4B33CF86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98F081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BA53B0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BB50A9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88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592260A1" w14:textId="77777777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88775A" w14:textId="0397349D" w:rsidR="00EE5959" w:rsidRPr="00EC5338" w:rsidRDefault="00EE5959" w:rsidP="005238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C5338">
              <w:rPr>
                <w:rFonts w:ascii="Arial" w:hAnsi="Arial" w:cs="Arial"/>
                <w:sz w:val="22"/>
                <w:szCs w:val="22"/>
              </w:rPr>
              <w:t>£17.00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160161A" w14:textId="3BCC408C" w:rsidR="00EE5959" w:rsidRPr="00EC5338" w:rsidRDefault="00EE5959" w:rsidP="005238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2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579429" w14:textId="3FE3CDEF" w:rsidR="00EE5959" w:rsidRPr="00B15ECD" w:rsidRDefault="00EE5959" w:rsidP="0052389F">
            <w:pPr>
              <w:rPr>
                <w:rFonts w:ascii="Arial" w:hAnsi="Arial" w:cs="Arial"/>
                <w:szCs w:val="24"/>
              </w:rPr>
            </w:pPr>
          </w:p>
        </w:tc>
      </w:tr>
      <w:tr w:rsidR="00EC5338" w:rsidRPr="00B15ECD" w14:paraId="36B36CC4" w14:textId="77777777" w:rsidTr="00B41FE8">
        <w:tc>
          <w:tcPr>
            <w:tcW w:w="10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824D6C" w14:textId="3D216C60" w:rsidR="00EE5959" w:rsidRPr="00E312F4" w:rsidRDefault="00EE5959" w:rsidP="004A5A99">
            <w:pPr>
              <w:rPr>
                <w:rFonts w:ascii="Arial" w:hAnsi="Arial" w:cs="Arial"/>
                <w:sz w:val="22"/>
                <w:szCs w:val="22"/>
              </w:rPr>
            </w:pPr>
            <w:r w:rsidRPr="00E312F4">
              <w:rPr>
                <w:rFonts w:ascii="Arial" w:hAnsi="Arial" w:cs="Arial"/>
                <w:sz w:val="22"/>
                <w:szCs w:val="22"/>
              </w:rPr>
              <w:t xml:space="preserve">FOOTBALL SHORTS </w:t>
            </w:r>
            <w:r w:rsidRPr="00B41FE8">
              <w:rPr>
                <w:rFonts w:ascii="Arial" w:hAnsi="Arial" w:cs="Arial"/>
                <w:sz w:val="20"/>
                <w:szCs w:val="20"/>
              </w:rPr>
              <w:t>(PLAIN)</w:t>
            </w:r>
            <w:r w:rsidRPr="00E312F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46A132" w14:textId="77777777" w:rsidR="00EE5959" w:rsidRPr="00B15ECD" w:rsidRDefault="00EE5959" w:rsidP="004A5A9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E11C27" w14:textId="7CCCC24B" w:rsidR="00EE5959" w:rsidRPr="00B15ECD" w:rsidRDefault="00EE5959" w:rsidP="004A5A9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01B792" w14:textId="77777777" w:rsidR="00EE5959" w:rsidRPr="00B15ECD" w:rsidRDefault="00EE5959" w:rsidP="004A5A9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EC26BE" w14:textId="77777777" w:rsidR="00EE5959" w:rsidRPr="00B15ECD" w:rsidRDefault="00EE5959" w:rsidP="004A5A9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972488" w14:textId="77777777" w:rsidR="00EE5959" w:rsidRPr="00B15ECD" w:rsidRDefault="00EE5959" w:rsidP="004A5A9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88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4261699F" w14:textId="77777777" w:rsidR="00EE5959" w:rsidRPr="00B15ECD" w:rsidRDefault="00EE5959" w:rsidP="004A5A9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92C1B9" w14:textId="25E290D3" w:rsidR="00EE5959" w:rsidRPr="00EC5338" w:rsidRDefault="00EE5959" w:rsidP="004A5A99">
            <w:pPr>
              <w:rPr>
                <w:rFonts w:ascii="Arial" w:hAnsi="Arial" w:cs="Arial"/>
                <w:sz w:val="22"/>
                <w:szCs w:val="22"/>
              </w:rPr>
            </w:pPr>
            <w:r w:rsidRPr="00EC5338">
              <w:rPr>
                <w:rFonts w:ascii="Arial" w:hAnsi="Arial" w:cs="Arial"/>
                <w:sz w:val="22"/>
                <w:szCs w:val="22"/>
              </w:rPr>
              <w:t>£5.00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41EB118" w14:textId="77777777" w:rsidR="00EE5959" w:rsidRPr="00EC5338" w:rsidRDefault="00EE5959" w:rsidP="004A5A99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2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87CCC39" w14:textId="77777777" w:rsidR="00EE5959" w:rsidRPr="00B15ECD" w:rsidRDefault="00EE5959" w:rsidP="004A5A99">
            <w:pPr>
              <w:rPr>
                <w:rFonts w:ascii="Arial" w:hAnsi="Arial" w:cs="Arial"/>
                <w:szCs w:val="24"/>
              </w:rPr>
            </w:pPr>
          </w:p>
        </w:tc>
      </w:tr>
      <w:tr w:rsidR="00EC5338" w:rsidRPr="00B15ECD" w14:paraId="28DF9EF9" w14:textId="77777777" w:rsidTr="00B41FE8">
        <w:tc>
          <w:tcPr>
            <w:tcW w:w="10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82A3A9" w14:textId="4647757E" w:rsidR="00EE5959" w:rsidRPr="00E312F4" w:rsidRDefault="00EE5959" w:rsidP="004A5A99">
            <w:pPr>
              <w:rPr>
                <w:rFonts w:ascii="Arial" w:hAnsi="Arial" w:cs="Arial"/>
                <w:sz w:val="22"/>
                <w:szCs w:val="22"/>
              </w:rPr>
            </w:pPr>
            <w:r w:rsidRPr="00E312F4">
              <w:rPr>
                <w:rFonts w:ascii="Arial" w:hAnsi="Arial" w:cs="Arial"/>
                <w:sz w:val="22"/>
                <w:szCs w:val="22"/>
              </w:rPr>
              <w:t xml:space="preserve">CYCLE SHORTS </w:t>
            </w:r>
            <w:r w:rsidRPr="00B41FE8">
              <w:rPr>
                <w:rFonts w:ascii="Arial" w:hAnsi="Arial" w:cs="Arial"/>
                <w:sz w:val="20"/>
                <w:szCs w:val="20"/>
              </w:rPr>
              <w:t>(PLAIN)</w:t>
            </w:r>
            <w:r w:rsidRPr="00E312F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C3DC37" w14:textId="77777777" w:rsidR="00EE5959" w:rsidRPr="00B15ECD" w:rsidRDefault="00EE5959" w:rsidP="004A5A9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CD68CE" w14:textId="65AD708E" w:rsidR="00EE5959" w:rsidRPr="00B15ECD" w:rsidRDefault="00EE5959" w:rsidP="004A5A9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3A7B95" w14:textId="77777777" w:rsidR="00EE5959" w:rsidRPr="00B15ECD" w:rsidRDefault="00EE5959" w:rsidP="004A5A9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A3C751" w14:textId="77777777" w:rsidR="00EE5959" w:rsidRPr="00B15ECD" w:rsidRDefault="00EE5959" w:rsidP="004A5A9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222D24" w14:textId="77777777" w:rsidR="00EE5959" w:rsidRPr="00B15ECD" w:rsidRDefault="00EE5959" w:rsidP="004A5A9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88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52A9932" w14:textId="77777777" w:rsidR="00EE5959" w:rsidRPr="00B15ECD" w:rsidRDefault="00EE5959" w:rsidP="004A5A9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705B88" w14:textId="1093B810" w:rsidR="00EE5959" w:rsidRPr="00EC5338" w:rsidRDefault="00EE5959" w:rsidP="004A5A99">
            <w:pPr>
              <w:rPr>
                <w:rFonts w:ascii="Arial" w:hAnsi="Arial" w:cs="Arial"/>
                <w:sz w:val="22"/>
                <w:szCs w:val="22"/>
              </w:rPr>
            </w:pPr>
            <w:r w:rsidRPr="00EC5338">
              <w:rPr>
                <w:rFonts w:ascii="Arial" w:hAnsi="Arial" w:cs="Arial"/>
                <w:sz w:val="22"/>
                <w:szCs w:val="22"/>
              </w:rPr>
              <w:t>£</w:t>
            </w:r>
            <w:r w:rsidR="00AC4A19" w:rsidRPr="00EC5338">
              <w:rPr>
                <w:rFonts w:ascii="Arial" w:hAnsi="Arial" w:cs="Arial"/>
                <w:sz w:val="22"/>
                <w:szCs w:val="22"/>
              </w:rPr>
              <w:t>6</w:t>
            </w:r>
            <w:r w:rsidRPr="00EC5338">
              <w:rPr>
                <w:rFonts w:ascii="Arial" w:hAnsi="Arial" w:cs="Arial"/>
                <w:sz w:val="22"/>
                <w:szCs w:val="22"/>
              </w:rPr>
              <w:t>.00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9741EA4" w14:textId="77777777" w:rsidR="00EE5959" w:rsidRPr="00EC5338" w:rsidRDefault="00EE5959" w:rsidP="004A5A99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2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C82FD3" w14:textId="77777777" w:rsidR="00EE5959" w:rsidRPr="00B15ECD" w:rsidRDefault="00EE5959" w:rsidP="004A5A99">
            <w:pPr>
              <w:rPr>
                <w:rFonts w:ascii="Arial" w:hAnsi="Arial" w:cs="Arial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742"/>
        <w:tblW w:w="4978" w:type="pct"/>
        <w:tblLayout w:type="fixed"/>
        <w:tblLook w:val="04A0" w:firstRow="1" w:lastRow="0" w:firstColumn="1" w:lastColumn="0" w:noHBand="0" w:noVBand="1"/>
      </w:tblPr>
      <w:tblGrid>
        <w:gridCol w:w="2827"/>
        <w:gridCol w:w="849"/>
        <w:gridCol w:w="706"/>
        <w:gridCol w:w="850"/>
        <w:gridCol w:w="850"/>
        <w:gridCol w:w="855"/>
        <w:gridCol w:w="850"/>
        <w:gridCol w:w="992"/>
        <w:gridCol w:w="992"/>
        <w:gridCol w:w="1272"/>
        <w:gridCol w:w="1834"/>
      </w:tblGrid>
      <w:tr w:rsidR="00B74C4C" w:rsidRPr="00B15ECD" w14:paraId="4242DFD6" w14:textId="77777777" w:rsidTr="00B74C4C">
        <w:tc>
          <w:tcPr>
            <w:tcW w:w="10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5C34905B" w14:textId="77777777" w:rsidR="00B74C4C" w:rsidRPr="00B15ECD" w:rsidRDefault="00B74C4C" w:rsidP="00B74C4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Item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6792E133" w14:textId="77777777" w:rsidR="00B74C4C" w:rsidRPr="00B15ECD" w:rsidRDefault="00B74C4C" w:rsidP="00B74C4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DD6816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5-6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08D6622F" w14:textId="77777777" w:rsidR="00B74C4C" w:rsidRPr="00B15ECD" w:rsidRDefault="00B74C4C" w:rsidP="00B74C4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7-8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38153D5" w14:textId="77777777" w:rsidR="00B74C4C" w:rsidRPr="00B15ECD" w:rsidRDefault="00B74C4C" w:rsidP="00B74C4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9-10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3379D30B" w14:textId="77777777" w:rsidR="00B74C4C" w:rsidRPr="00B15ECD" w:rsidRDefault="00B74C4C" w:rsidP="00B74C4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11-12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63A21D78" w14:textId="77777777" w:rsidR="00B74C4C" w:rsidRPr="00B15ECD" w:rsidRDefault="00B74C4C" w:rsidP="00B74C4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13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D516194" w14:textId="77777777" w:rsidR="00B74C4C" w:rsidRPr="00B15ECD" w:rsidRDefault="00B74C4C" w:rsidP="00B74C4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XS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6195491" w14:textId="77777777" w:rsidR="00B74C4C" w:rsidRPr="00B15ECD" w:rsidRDefault="00B74C4C" w:rsidP="00B74C4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S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64CE046F" w14:textId="77777777" w:rsidR="00B74C4C" w:rsidRPr="00B15ECD" w:rsidRDefault="00B74C4C" w:rsidP="00B74C4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M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0070C0"/>
          </w:tcPr>
          <w:p w14:paraId="4E8CF449" w14:textId="77777777" w:rsidR="00B74C4C" w:rsidRPr="00B15ECD" w:rsidRDefault="00B74C4C" w:rsidP="00B74C4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Price</w:t>
            </w:r>
          </w:p>
        </w:tc>
        <w:tc>
          <w:tcPr>
            <w:tcW w:w="71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70C0"/>
          </w:tcPr>
          <w:p w14:paraId="108465D2" w14:textId="77777777" w:rsidR="00B74C4C" w:rsidRPr="00B15ECD" w:rsidRDefault="00B74C4C" w:rsidP="00B74C4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Sub Total</w:t>
            </w:r>
          </w:p>
        </w:tc>
      </w:tr>
      <w:tr w:rsidR="00B74C4C" w:rsidRPr="00B15ECD" w14:paraId="712E9651" w14:textId="77777777" w:rsidTr="00B74C4C">
        <w:tc>
          <w:tcPr>
            <w:tcW w:w="10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91F793" w14:textId="77777777" w:rsidR="00B74C4C" w:rsidRPr="00E312F4" w:rsidRDefault="00B74C4C" w:rsidP="00B74C4C">
            <w:pPr>
              <w:rPr>
                <w:rFonts w:ascii="Arial" w:hAnsi="Arial" w:cs="Arial"/>
                <w:sz w:val="22"/>
                <w:szCs w:val="22"/>
              </w:rPr>
            </w:pPr>
            <w:r w:rsidRPr="00E312F4">
              <w:rPr>
                <w:rFonts w:ascii="Arial" w:hAnsi="Arial" w:cs="Arial"/>
                <w:sz w:val="22"/>
                <w:szCs w:val="22"/>
              </w:rPr>
              <w:t>TRACKSUIT JACKET</w:t>
            </w:r>
          </w:p>
          <w:p w14:paraId="6CD38C47" w14:textId="77777777" w:rsidR="00B74C4C" w:rsidRPr="00EC5338" w:rsidRDefault="00B74C4C" w:rsidP="00B74C4C">
            <w:pPr>
              <w:rPr>
                <w:rFonts w:ascii="Arial" w:hAnsi="Arial" w:cs="Arial"/>
                <w:sz w:val="20"/>
                <w:szCs w:val="20"/>
              </w:rPr>
            </w:pPr>
            <w:r w:rsidRPr="00EC5338">
              <w:rPr>
                <w:rFonts w:ascii="Arial" w:hAnsi="Arial" w:cs="Arial"/>
                <w:sz w:val="20"/>
                <w:szCs w:val="20"/>
              </w:rPr>
              <w:t>(NAVY &amp; ROYAL BLUE)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B983BF" w14:textId="77777777" w:rsidR="00B74C4C" w:rsidRPr="00B15ECD" w:rsidRDefault="00B74C4C" w:rsidP="00B74C4C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FFE4EC" w14:textId="77777777" w:rsidR="00B74C4C" w:rsidRPr="00B15ECD" w:rsidRDefault="00B74C4C" w:rsidP="00B74C4C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8FDDD7E" w14:textId="77777777" w:rsidR="00B74C4C" w:rsidRPr="00B15ECD" w:rsidRDefault="00B74C4C" w:rsidP="00B74C4C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7079B" w14:textId="77777777" w:rsidR="00B74C4C" w:rsidRPr="00B15ECD" w:rsidRDefault="00B74C4C" w:rsidP="00B74C4C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BC789" w14:textId="77777777" w:rsidR="00B74C4C" w:rsidRPr="00B15ECD" w:rsidRDefault="00B74C4C" w:rsidP="00B74C4C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2A0EB" w14:textId="77777777" w:rsidR="00B74C4C" w:rsidRPr="00B15ECD" w:rsidRDefault="00B74C4C" w:rsidP="00B74C4C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44284" w14:textId="77777777" w:rsidR="00B74C4C" w:rsidRPr="00B15ECD" w:rsidRDefault="00B74C4C" w:rsidP="00B74C4C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8B890" w14:textId="77777777" w:rsidR="00B74C4C" w:rsidRPr="00EC5338" w:rsidRDefault="00B74C4C" w:rsidP="00B74C4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52D5AD5" w14:textId="77777777" w:rsidR="00B74C4C" w:rsidRPr="00EC5338" w:rsidRDefault="00B74C4C" w:rsidP="00B74C4C">
            <w:pPr>
              <w:rPr>
                <w:rFonts w:ascii="Arial" w:hAnsi="Arial" w:cs="Arial"/>
                <w:color w:val="00B050"/>
                <w:sz w:val="22"/>
                <w:szCs w:val="22"/>
              </w:rPr>
            </w:pPr>
            <w:r w:rsidRPr="00EC5338">
              <w:rPr>
                <w:rFonts w:ascii="Arial" w:hAnsi="Arial" w:cs="Arial"/>
                <w:sz w:val="22"/>
                <w:szCs w:val="22"/>
              </w:rPr>
              <w:t>£20.00</w:t>
            </w:r>
          </w:p>
        </w:tc>
        <w:tc>
          <w:tcPr>
            <w:tcW w:w="71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027425" w14:textId="77777777" w:rsidR="00B74C4C" w:rsidRPr="00B15ECD" w:rsidRDefault="00B74C4C" w:rsidP="00B74C4C">
            <w:pPr>
              <w:rPr>
                <w:rFonts w:ascii="Arial" w:hAnsi="Arial" w:cs="Arial"/>
                <w:szCs w:val="24"/>
              </w:rPr>
            </w:pPr>
          </w:p>
        </w:tc>
      </w:tr>
      <w:tr w:rsidR="00B74C4C" w:rsidRPr="00B15ECD" w14:paraId="70F4B149" w14:textId="77777777" w:rsidTr="00B74C4C">
        <w:tc>
          <w:tcPr>
            <w:tcW w:w="10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498A54" w14:textId="77777777" w:rsidR="00B74C4C" w:rsidRPr="00E312F4" w:rsidRDefault="00B74C4C" w:rsidP="00B74C4C">
            <w:pPr>
              <w:rPr>
                <w:rFonts w:ascii="Arial" w:hAnsi="Arial" w:cs="Arial"/>
                <w:sz w:val="22"/>
                <w:szCs w:val="22"/>
              </w:rPr>
            </w:pPr>
            <w:r w:rsidRPr="00E312F4">
              <w:rPr>
                <w:rFonts w:ascii="Arial" w:hAnsi="Arial" w:cs="Arial"/>
                <w:sz w:val="22"/>
                <w:szCs w:val="22"/>
              </w:rPr>
              <w:t>TRACKSUIT BOTTOMS</w:t>
            </w:r>
          </w:p>
          <w:p w14:paraId="574C7761" w14:textId="77777777" w:rsidR="00B74C4C" w:rsidRPr="00EC5338" w:rsidRDefault="00B74C4C" w:rsidP="00B74C4C">
            <w:pPr>
              <w:rPr>
                <w:rFonts w:ascii="Arial" w:hAnsi="Arial" w:cs="Arial"/>
                <w:sz w:val="20"/>
                <w:szCs w:val="20"/>
              </w:rPr>
            </w:pPr>
            <w:r w:rsidRPr="00EC5338">
              <w:rPr>
                <w:rFonts w:ascii="Arial" w:hAnsi="Arial" w:cs="Arial"/>
                <w:sz w:val="20"/>
                <w:szCs w:val="20"/>
              </w:rPr>
              <w:t>(NAVY &amp; ROYAL BLUE)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8CAD4A" w14:textId="77777777" w:rsidR="00B74C4C" w:rsidRPr="00B15ECD" w:rsidRDefault="00B74C4C" w:rsidP="00B74C4C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E0BCAF" w14:textId="77777777" w:rsidR="00B74C4C" w:rsidRPr="00B15ECD" w:rsidRDefault="00B74C4C" w:rsidP="00B74C4C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EB36662" w14:textId="77777777" w:rsidR="00B74C4C" w:rsidRPr="00B15ECD" w:rsidRDefault="00B74C4C" w:rsidP="00B74C4C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B8B27" w14:textId="77777777" w:rsidR="00B74C4C" w:rsidRPr="00B15ECD" w:rsidRDefault="00B74C4C" w:rsidP="00B74C4C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630EF" w14:textId="77777777" w:rsidR="00B74C4C" w:rsidRPr="00B15ECD" w:rsidRDefault="00B74C4C" w:rsidP="00B74C4C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00B87" w14:textId="77777777" w:rsidR="00B74C4C" w:rsidRPr="00B15ECD" w:rsidRDefault="00B74C4C" w:rsidP="00B74C4C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7178D" w14:textId="77777777" w:rsidR="00B74C4C" w:rsidRPr="00B15ECD" w:rsidRDefault="00B74C4C" w:rsidP="00B74C4C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F7070" w14:textId="77777777" w:rsidR="00B74C4C" w:rsidRPr="00EC5338" w:rsidRDefault="00B74C4C" w:rsidP="00B74C4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7947F7" w14:textId="77777777" w:rsidR="00B74C4C" w:rsidRPr="00EC5338" w:rsidRDefault="00B74C4C" w:rsidP="00B74C4C">
            <w:pPr>
              <w:rPr>
                <w:rFonts w:ascii="Arial" w:hAnsi="Arial" w:cs="Arial"/>
                <w:color w:val="00B050"/>
                <w:sz w:val="22"/>
                <w:szCs w:val="22"/>
              </w:rPr>
            </w:pPr>
            <w:r w:rsidRPr="00EC5338">
              <w:rPr>
                <w:rFonts w:ascii="Arial" w:hAnsi="Arial" w:cs="Arial"/>
                <w:sz w:val="22"/>
                <w:szCs w:val="22"/>
              </w:rPr>
              <w:t>£17.00</w:t>
            </w:r>
          </w:p>
        </w:tc>
        <w:tc>
          <w:tcPr>
            <w:tcW w:w="71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CA88F4" w14:textId="77777777" w:rsidR="00B74C4C" w:rsidRPr="00B15ECD" w:rsidRDefault="00B74C4C" w:rsidP="00B74C4C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0A8659CE" w14:textId="77777777" w:rsidR="001A2DFA" w:rsidRDefault="001A2DFA" w:rsidP="0052389F">
      <w:pPr>
        <w:rPr>
          <w:rFonts w:ascii="Arial" w:hAnsi="Arial" w:cs="Arial"/>
          <w:szCs w:val="24"/>
        </w:rPr>
      </w:pPr>
    </w:p>
    <w:p w14:paraId="36ABA516" w14:textId="4BDAF8F5" w:rsidR="00B74C4C" w:rsidRPr="00B15ECD" w:rsidRDefault="00B74C4C" w:rsidP="0052389F">
      <w:pPr>
        <w:rPr>
          <w:rFonts w:ascii="Arial" w:hAnsi="Arial" w:cs="Arial"/>
          <w:szCs w:val="24"/>
        </w:rPr>
        <w:sectPr w:rsidR="00B74C4C" w:rsidRPr="00B15ECD" w:rsidSect="001A2DFA">
          <w:headerReference w:type="default" r:id="rId11"/>
          <w:headerReference w:type="first" r:id="rId12"/>
          <w:pgSz w:w="15840" w:h="12240" w:orient="landscape" w:code="1"/>
          <w:pgMar w:top="1440" w:right="1440" w:bottom="1008" w:left="1440" w:header="737" w:footer="432" w:gutter="0"/>
          <w:cols w:space="720"/>
          <w:docGrid w:linePitch="381"/>
        </w:sectPr>
      </w:pPr>
    </w:p>
    <w:tbl>
      <w:tblPr>
        <w:tblpPr w:leftFromText="180" w:rightFromText="180" w:vertAnchor="text" w:horzAnchor="margin" w:tblpY="-559"/>
        <w:tblW w:w="4978" w:type="pct"/>
        <w:tblLayout w:type="fixed"/>
        <w:tblLook w:val="04A0" w:firstRow="1" w:lastRow="0" w:firstColumn="1" w:lastColumn="0" w:noHBand="0" w:noVBand="1"/>
      </w:tblPr>
      <w:tblGrid>
        <w:gridCol w:w="1840"/>
        <w:gridCol w:w="6645"/>
        <w:gridCol w:w="1561"/>
        <w:gridCol w:w="992"/>
        <w:gridCol w:w="1839"/>
      </w:tblGrid>
      <w:tr w:rsidR="00C73ECB" w:rsidRPr="00B15ECD" w14:paraId="74A55A23" w14:textId="77777777" w:rsidTr="00E312F4"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352DFAC8" w14:textId="77777777" w:rsidR="00C73ECB" w:rsidRPr="00B15ECD" w:rsidRDefault="00C73ECB" w:rsidP="00C73EC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lastRenderedPageBreak/>
              <w:t>Item</w:t>
            </w:r>
          </w:p>
        </w:tc>
        <w:tc>
          <w:tcPr>
            <w:tcW w:w="2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3FFAA77E" w14:textId="77777777" w:rsidR="00C73ECB" w:rsidRPr="00B15ECD" w:rsidRDefault="00C73ECB" w:rsidP="00C73EC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0DF868A4" w14:textId="77777777" w:rsidR="00C73ECB" w:rsidRPr="00B15ECD" w:rsidRDefault="00C73ECB" w:rsidP="00C73EC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Quantity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0070C0"/>
          </w:tcPr>
          <w:p w14:paraId="0DD30338" w14:textId="77777777" w:rsidR="00C73ECB" w:rsidRPr="00B15ECD" w:rsidRDefault="00C73ECB" w:rsidP="00C73EC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Price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70C0"/>
          </w:tcPr>
          <w:p w14:paraId="732F3230" w14:textId="77777777" w:rsidR="00C73ECB" w:rsidRPr="00B15ECD" w:rsidRDefault="00C73ECB" w:rsidP="00C73EC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Sub Total</w:t>
            </w:r>
          </w:p>
        </w:tc>
      </w:tr>
      <w:tr w:rsidR="00C73ECB" w:rsidRPr="00B15ECD" w14:paraId="192BE905" w14:textId="77777777" w:rsidTr="00E312F4">
        <w:tc>
          <w:tcPr>
            <w:tcW w:w="329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7FF6EA" w14:textId="4B329DA9" w:rsidR="00C73ECB" w:rsidRPr="00B15ECD" w:rsidRDefault="00C73ECB" w:rsidP="00C73ECB">
            <w:pPr>
              <w:rPr>
                <w:rFonts w:ascii="Arial" w:hAnsi="Arial" w:cs="Arial"/>
                <w:szCs w:val="24"/>
              </w:rPr>
            </w:pPr>
            <w:r w:rsidRPr="00B15ECD">
              <w:rPr>
                <w:rFonts w:ascii="Arial" w:hAnsi="Arial" w:cs="Arial"/>
                <w:szCs w:val="24"/>
              </w:rPr>
              <w:t>T</w:t>
            </w:r>
            <w:r w:rsidR="00DD6816">
              <w:rPr>
                <w:rFonts w:ascii="Arial" w:hAnsi="Arial" w:cs="Arial"/>
                <w:szCs w:val="24"/>
              </w:rPr>
              <w:t>IE</w:t>
            </w:r>
            <w:r w:rsidRPr="00B15ECD">
              <w:rPr>
                <w:rFonts w:ascii="Arial" w:hAnsi="Arial" w:cs="Arial"/>
                <w:szCs w:val="24"/>
              </w:rPr>
              <w:t xml:space="preserve"> 39”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302EC5" w14:textId="77777777" w:rsidR="00C73ECB" w:rsidRPr="00B15ECD" w:rsidRDefault="00C73ECB" w:rsidP="00C73EC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317F2B83" w14:textId="0A455CBA" w:rsidR="00C73ECB" w:rsidRPr="00B41FE8" w:rsidRDefault="00C73ECB" w:rsidP="00C73ECB">
            <w:pPr>
              <w:rPr>
                <w:rFonts w:ascii="Arial" w:hAnsi="Arial" w:cs="Arial"/>
                <w:szCs w:val="24"/>
              </w:rPr>
            </w:pPr>
            <w:r w:rsidRPr="00B41FE8">
              <w:rPr>
                <w:rFonts w:ascii="Arial" w:hAnsi="Arial" w:cs="Arial"/>
                <w:szCs w:val="24"/>
              </w:rPr>
              <w:t>£5.</w:t>
            </w:r>
            <w:r w:rsidR="00AC4A19" w:rsidRPr="00B41FE8">
              <w:rPr>
                <w:rFonts w:ascii="Arial" w:hAnsi="Arial" w:cs="Arial"/>
                <w:szCs w:val="24"/>
              </w:rPr>
              <w:t>5</w:t>
            </w:r>
            <w:r w:rsidRPr="00B41FE8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6B50273" w14:textId="77777777" w:rsidR="00C73ECB" w:rsidRPr="00B15ECD" w:rsidRDefault="00C73ECB" w:rsidP="00C73ECB">
            <w:pPr>
              <w:rPr>
                <w:rFonts w:ascii="Arial" w:hAnsi="Arial" w:cs="Arial"/>
                <w:szCs w:val="24"/>
              </w:rPr>
            </w:pPr>
          </w:p>
        </w:tc>
      </w:tr>
      <w:tr w:rsidR="00C73ECB" w:rsidRPr="00B15ECD" w14:paraId="7F765A2B" w14:textId="77777777" w:rsidTr="00E312F4">
        <w:tc>
          <w:tcPr>
            <w:tcW w:w="329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972661" w14:textId="407B09C5" w:rsidR="00C73ECB" w:rsidRPr="00B15ECD" w:rsidRDefault="00C73ECB" w:rsidP="00C73ECB">
            <w:pPr>
              <w:rPr>
                <w:rFonts w:ascii="Arial" w:hAnsi="Arial" w:cs="Arial"/>
                <w:szCs w:val="24"/>
              </w:rPr>
            </w:pPr>
            <w:r w:rsidRPr="00B15ECD">
              <w:rPr>
                <w:rFonts w:ascii="Arial" w:hAnsi="Arial" w:cs="Arial"/>
                <w:szCs w:val="24"/>
              </w:rPr>
              <w:t>T</w:t>
            </w:r>
            <w:r w:rsidR="00DD6816">
              <w:rPr>
                <w:rFonts w:ascii="Arial" w:hAnsi="Arial" w:cs="Arial"/>
                <w:szCs w:val="24"/>
              </w:rPr>
              <w:t>IE</w:t>
            </w:r>
            <w:r w:rsidRPr="00B15ECD">
              <w:rPr>
                <w:rFonts w:ascii="Arial" w:hAnsi="Arial" w:cs="Arial"/>
                <w:szCs w:val="24"/>
              </w:rPr>
              <w:t xml:space="preserve"> 45”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A82E9A" w14:textId="77777777" w:rsidR="00C73ECB" w:rsidRPr="00B15ECD" w:rsidRDefault="00C73ECB" w:rsidP="00C73EC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5010C234" w14:textId="6A15E8F9" w:rsidR="00C73ECB" w:rsidRPr="00B41FE8" w:rsidRDefault="00C73ECB" w:rsidP="00C73ECB">
            <w:pPr>
              <w:rPr>
                <w:rFonts w:ascii="Arial" w:hAnsi="Arial" w:cs="Arial"/>
                <w:szCs w:val="24"/>
              </w:rPr>
            </w:pPr>
            <w:r w:rsidRPr="00B41FE8">
              <w:rPr>
                <w:rFonts w:ascii="Arial" w:hAnsi="Arial" w:cs="Arial"/>
                <w:szCs w:val="24"/>
              </w:rPr>
              <w:t>£5.</w:t>
            </w:r>
            <w:r w:rsidR="00AC4A19" w:rsidRPr="00B41FE8">
              <w:rPr>
                <w:rFonts w:ascii="Arial" w:hAnsi="Arial" w:cs="Arial"/>
                <w:szCs w:val="24"/>
              </w:rPr>
              <w:t>5</w:t>
            </w:r>
            <w:r w:rsidRPr="00B41FE8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DF73343" w14:textId="77777777" w:rsidR="00C73ECB" w:rsidRPr="00B15ECD" w:rsidRDefault="00C73ECB" w:rsidP="00C73ECB">
            <w:pPr>
              <w:rPr>
                <w:rFonts w:ascii="Arial" w:hAnsi="Arial" w:cs="Arial"/>
                <w:szCs w:val="24"/>
              </w:rPr>
            </w:pPr>
          </w:p>
        </w:tc>
      </w:tr>
      <w:tr w:rsidR="00DD6816" w:rsidRPr="00B15ECD" w14:paraId="5B82698F" w14:textId="77777777" w:rsidTr="00E312F4">
        <w:tc>
          <w:tcPr>
            <w:tcW w:w="329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3E77C5" w14:textId="177F7F76" w:rsidR="00DD6816" w:rsidRPr="00B15ECD" w:rsidRDefault="00DD6816" w:rsidP="00C73EC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TIE (Elastic)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85A63F" w14:textId="77777777" w:rsidR="00DD6816" w:rsidRPr="00B15ECD" w:rsidRDefault="00DD6816" w:rsidP="00C73EC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71478518" w14:textId="14C12764" w:rsidR="00DD6816" w:rsidRPr="00B41FE8" w:rsidRDefault="00DD6816" w:rsidP="00C73ECB">
            <w:pPr>
              <w:rPr>
                <w:rFonts w:ascii="Arial" w:hAnsi="Arial" w:cs="Arial"/>
                <w:szCs w:val="24"/>
              </w:rPr>
            </w:pPr>
            <w:r w:rsidRPr="00B41FE8">
              <w:rPr>
                <w:rFonts w:ascii="Arial" w:hAnsi="Arial" w:cs="Arial"/>
                <w:szCs w:val="24"/>
              </w:rPr>
              <w:t>£5.50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FC9CB20" w14:textId="77777777" w:rsidR="00DD6816" w:rsidRPr="00B15ECD" w:rsidRDefault="00DD6816" w:rsidP="00C73ECB">
            <w:pPr>
              <w:rPr>
                <w:rFonts w:ascii="Arial" w:hAnsi="Arial" w:cs="Arial"/>
                <w:szCs w:val="24"/>
              </w:rPr>
            </w:pPr>
          </w:p>
        </w:tc>
      </w:tr>
      <w:tr w:rsidR="00C73ECB" w:rsidRPr="00B15ECD" w14:paraId="1ADF3CCC" w14:textId="77777777" w:rsidTr="00E312F4">
        <w:tc>
          <w:tcPr>
            <w:tcW w:w="329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6E12BD" w14:textId="24F1CE3B" w:rsidR="00C73ECB" w:rsidRPr="00B15ECD" w:rsidRDefault="00C73ECB" w:rsidP="00C73ECB">
            <w:pPr>
              <w:rPr>
                <w:rFonts w:ascii="Arial" w:hAnsi="Arial" w:cs="Arial"/>
                <w:szCs w:val="24"/>
              </w:rPr>
            </w:pPr>
            <w:r w:rsidRPr="00B15ECD">
              <w:rPr>
                <w:rFonts w:ascii="Arial" w:hAnsi="Arial" w:cs="Arial"/>
                <w:szCs w:val="24"/>
              </w:rPr>
              <w:t xml:space="preserve">JUNIOR </w:t>
            </w:r>
            <w:r w:rsidR="00DD6816" w:rsidRPr="00B15ECD">
              <w:rPr>
                <w:rFonts w:ascii="Arial" w:hAnsi="Arial" w:cs="Arial"/>
                <w:szCs w:val="24"/>
              </w:rPr>
              <w:t>BACKPACK</w:t>
            </w:r>
            <w:r w:rsidRPr="00B15ECD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D1C4E2" w14:textId="77777777" w:rsidR="00C73ECB" w:rsidRPr="00B15ECD" w:rsidRDefault="00C73ECB" w:rsidP="00C73EC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697B056A" w14:textId="03D3DC8E" w:rsidR="00C73ECB" w:rsidRPr="00B41FE8" w:rsidRDefault="00C73ECB" w:rsidP="00C73ECB">
            <w:pPr>
              <w:rPr>
                <w:rFonts w:ascii="Arial" w:hAnsi="Arial" w:cs="Arial"/>
                <w:szCs w:val="24"/>
              </w:rPr>
            </w:pPr>
            <w:r w:rsidRPr="00B41FE8">
              <w:rPr>
                <w:rFonts w:ascii="Arial" w:hAnsi="Arial" w:cs="Arial"/>
                <w:szCs w:val="24"/>
              </w:rPr>
              <w:t>£1</w:t>
            </w:r>
            <w:r w:rsidR="00AC4A19" w:rsidRPr="00B41FE8">
              <w:rPr>
                <w:rFonts w:ascii="Arial" w:hAnsi="Arial" w:cs="Arial"/>
                <w:szCs w:val="24"/>
              </w:rPr>
              <w:t>2</w:t>
            </w:r>
            <w:r w:rsidRPr="00B41FE8">
              <w:rPr>
                <w:rFonts w:ascii="Arial" w:hAnsi="Arial" w:cs="Arial"/>
                <w:szCs w:val="24"/>
              </w:rPr>
              <w:t>.00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F8BA254" w14:textId="77777777" w:rsidR="00C73ECB" w:rsidRPr="00B15ECD" w:rsidRDefault="00C73ECB" w:rsidP="00C73ECB">
            <w:pPr>
              <w:rPr>
                <w:rFonts w:ascii="Arial" w:hAnsi="Arial" w:cs="Arial"/>
                <w:szCs w:val="24"/>
              </w:rPr>
            </w:pPr>
          </w:p>
        </w:tc>
      </w:tr>
      <w:tr w:rsidR="00C73ECB" w:rsidRPr="00B15ECD" w14:paraId="2EF48D56" w14:textId="77777777" w:rsidTr="00E312F4">
        <w:tc>
          <w:tcPr>
            <w:tcW w:w="3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0E24" w14:textId="6B8162EE" w:rsidR="00C73ECB" w:rsidRPr="00B15ECD" w:rsidRDefault="00C73ECB" w:rsidP="00C73ECB">
            <w:pPr>
              <w:rPr>
                <w:rFonts w:ascii="Arial" w:hAnsi="Arial" w:cs="Arial"/>
                <w:szCs w:val="24"/>
              </w:rPr>
            </w:pPr>
            <w:r w:rsidRPr="00B15ECD">
              <w:rPr>
                <w:rFonts w:ascii="Arial" w:hAnsi="Arial" w:cs="Arial"/>
                <w:szCs w:val="24"/>
              </w:rPr>
              <w:t xml:space="preserve">HOMEWORK FOLDER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3F1E" w14:textId="77777777" w:rsidR="00C73ECB" w:rsidRPr="00B15ECD" w:rsidRDefault="00C73ECB" w:rsidP="00C73EC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06AD12AF" w14:textId="602A7A8E" w:rsidR="00C73ECB" w:rsidRPr="00B41FE8" w:rsidRDefault="00C73ECB" w:rsidP="00C73ECB">
            <w:pPr>
              <w:rPr>
                <w:rFonts w:ascii="Arial" w:hAnsi="Arial" w:cs="Arial"/>
                <w:szCs w:val="24"/>
              </w:rPr>
            </w:pPr>
            <w:r w:rsidRPr="00B41FE8">
              <w:rPr>
                <w:rFonts w:ascii="Arial" w:hAnsi="Arial" w:cs="Arial"/>
                <w:szCs w:val="24"/>
              </w:rPr>
              <w:t>£</w:t>
            </w:r>
            <w:r w:rsidR="00536B01" w:rsidRPr="00B41FE8">
              <w:rPr>
                <w:rFonts w:ascii="Arial" w:hAnsi="Arial" w:cs="Arial"/>
                <w:szCs w:val="24"/>
              </w:rPr>
              <w:t>6</w:t>
            </w:r>
            <w:r w:rsidRPr="00B41FE8">
              <w:rPr>
                <w:rFonts w:ascii="Arial" w:hAnsi="Arial" w:cs="Arial"/>
                <w:szCs w:val="24"/>
              </w:rPr>
              <w:t>.00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8B265B4" w14:textId="77777777" w:rsidR="00C73ECB" w:rsidRPr="00B15ECD" w:rsidRDefault="00C73ECB" w:rsidP="00C73ECB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C73ECB" w:rsidRPr="00B15ECD" w14:paraId="0F32493A" w14:textId="77777777" w:rsidTr="00E312F4">
        <w:trPr>
          <w:trHeight w:val="391"/>
        </w:trPr>
        <w:tc>
          <w:tcPr>
            <w:tcW w:w="4286" w:type="pct"/>
            <w:gridSpan w:val="4"/>
            <w:tcBorders>
              <w:top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5A38681" w14:textId="77777777" w:rsidR="00C73ECB" w:rsidRPr="00B15ECD" w:rsidRDefault="00C73ECB" w:rsidP="00C73ECB">
            <w:pPr>
              <w:jc w:val="right"/>
              <w:rPr>
                <w:rFonts w:ascii="Arial" w:hAnsi="Arial" w:cs="Arial"/>
                <w:b/>
                <w:bCs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szCs w:val="24"/>
              </w:rPr>
              <w:t>Admin Fee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6BE4B8" w14:textId="77777777" w:rsidR="00C73ECB" w:rsidRPr="00B15ECD" w:rsidRDefault="00C73ECB" w:rsidP="00C73ECB">
            <w:pPr>
              <w:rPr>
                <w:rFonts w:ascii="Arial" w:hAnsi="Arial" w:cs="Arial"/>
                <w:b/>
                <w:szCs w:val="24"/>
              </w:rPr>
            </w:pPr>
            <w:r w:rsidRPr="00B15ECD">
              <w:rPr>
                <w:rFonts w:ascii="Arial" w:hAnsi="Arial" w:cs="Arial"/>
                <w:b/>
                <w:szCs w:val="24"/>
              </w:rPr>
              <w:t>+£1.00</w:t>
            </w:r>
          </w:p>
        </w:tc>
      </w:tr>
      <w:tr w:rsidR="00C73ECB" w:rsidRPr="00B15ECD" w14:paraId="60E9EE22" w14:textId="77777777" w:rsidTr="00E312F4">
        <w:trPr>
          <w:trHeight w:val="644"/>
        </w:trPr>
        <w:tc>
          <w:tcPr>
            <w:tcW w:w="4286" w:type="pct"/>
            <w:gridSpan w:val="4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14:paraId="172FFC81" w14:textId="5FAD383C" w:rsidR="00C73ECB" w:rsidRPr="00B15ECD" w:rsidRDefault="00C73ECB" w:rsidP="00C73ECB">
            <w:pPr>
              <w:jc w:val="right"/>
              <w:rPr>
                <w:rFonts w:ascii="Arial" w:hAnsi="Arial" w:cs="Arial"/>
                <w:b/>
                <w:bCs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szCs w:val="24"/>
              </w:rPr>
              <w:t xml:space="preserve">Total </w:t>
            </w:r>
            <w:proofErr w:type="gramStart"/>
            <w:r w:rsidRPr="00B15ECD">
              <w:rPr>
                <w:rFonts w:ascii="Arial" w:hAnsi="Arial" w:cs="Arial"/>
                <w:b/>
                <w:bCs/>
                <w:szCs w:val="24"/>
              </w:rPr>
              <w:t xml:space="preserve">Cost </w:t>
            </w:r>
            <w:r w:rsidR="008E56A8">
              <w:rPr>
                <w:rFonts w:ascii="Arial" w:hAnsi="Arial" w:cs="Arial"/>
                <w:b/>
                <w:bCs/>
                <w:szCs w:val="24"/>
              </w:rPr>
              <w:t xml:space="preserve"> £</w:t>
            </w:r>
            <w:proofErr w:type="gramEnd"/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F6B0D0" w14:textId="77777777" w:rsidR="00C73ECB" w:rsidRPr="00B15ECD" w:rsidRDefault="00C73ECB" w:rsidP="00C73ECB">
            <w:pPr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1C8CE4CF" w14:textId="77777777" w:rsidR="00D13AA9" w:rsidRPr="00B15ECD" w:rsidRDefault="00D13AA9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393"/>
        <w:tblW w:w="5088" w:type="pct"/>
        <w:tblLayout w:type="fixed"/>
        <w:tblLook w:val="04A0" w:firstRow="1" w:lastRow="0" w:firstColumn="1" w:lastColumn="0" w:noHBand="0" w:noVBand="1"/>
      </w:tblPr>
      <w:tblGrid>
        <w:gridCol w:w="1645"/>
        <w:gridCol w:w="8273"/>
        <w:gridCol w:w="709"/>
        <w:gridCol w:w="2551"/>
      </w:tblGrid>
      <w:tr w:rsidR="00C73ECB" w:rsidRPr="00B15ECD" w14:paraId="0ADD65C5" w14:textId="77777777" w:rsidTr="00EC5338">
        <w:trPr>
          <w:trHeight w:val="312"/>
        </w:trPr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4C480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  <w:tc>
          <w:tcPr>
            <w:tcW w:w="34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3051D" w14:textId="4FC5B6AC" w:rsidR="00C73ECB" w:rsidRPr="00B15ECD" w:rsidRDefault="008E56A8" w:rsidP="008E56A8">
            <w:pPr>
              <w:spacing w:line="240" w:lineRule="auto"/>
              <w:jc w:val="right"/>
              <w:rPr>
                <w:rFonts w:ascii="Arial" w:eastAsia="Times New Roman" w:hAnsi="Arial" w:cs="Arial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Cs w:val="24"/>
                <w:lang w:eastAsia="en-GB"/>
              </w:rPr>
              <w:t xml:space="preserve">  </w:t>
            </w:r>
            <w:r w:rsidR="00C73ECB" w:rsidRPr="00692374">
              <w:rPr>
                <w:rFonts w:ascii="Arial" w:eastAsia="Times New Roman" w:hAnsi="Arial" w:cs="Arial"/>
                <w:szCs w:val="24"/>
                <w:lang w:eastAsia="en-GB"/>
              </w:rPr>
              <w:t>Please indicate payment method with</w:t>
            </w:r>
            <w:r w:rsidR="00C73ECB" w:rsidRPr="00B15ECD">
              <w:rPr>
                <w:rFonts w:ascii="Arial" w:eastAsia="Times New Roman" w:hAnsi="Arial" w:cs="Arial"/>
                <w:szCs w:val="24"/>
                <w:lang w:eastAsia="en-GB"/>
              </w:rPr>
              <w:t xml:space="preserve"> </w:t>
            </w:r>
            <w:r w:rsidR="00C73ECB" w:rsidRPr="00692374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t>X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t xml:space="preserve">    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2697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  <w:r w:rsidRPr="00B15ECD">
              <w:rPr>
                <w:rFonts w:ascii="Arial" w:eastAsia="Times New Roman" w:hAnsi="Arial" w:cs="Arial"/>
                <w:szCs w:val="24"/>
                <w:lang w:eastAsia="en-GB"/>
              </w:rPr>
              <w:t>Reference for BACS</w:t>
            </w:r>
          </w:p>
        </w:tc>
      </w:tr>
      <w:tr w:rsidR="00C73ECB" w:rsidRPr="00B15ECD" w14:paraId="2648282C" w14:textId="77777777" w:rsidTr="00EC5338">
        <w:trPr>
          <w:trHeight w:val="312"/>
        </w:trPr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5F428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  <w:r w:rsidRPr="00B15ECD">
              <w:rPr>
                <w:rFonts w:ascii="Arial" w:eastAsia="Times New Roman" w:hAnsi="Arial" w:cs="Arial"/>
                <w:szCs w:val="24"/>
                <w:lang w:eastAsia="en-GB"/>
              </w:rPr>
              <w:t>Cheques</w:t>
            </w:r>
          </w:p>
          <w:p w14:paraId="15C48836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  <w:r w:rsidRPr="00B15ECD">
              <w:rPr>
                <w:rFonts w:ascii="Arial" w:eastAsia="Times New Roman" w:hAnsi="Arial" w:cs="Arial"/>
                <w:szCs w:val="24"/>
                <w:lang w:eastAsia="en-GB"/>
              </w:rPr>
              <w:t> 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45C0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b/>
                <w:bCs/>
                <w:szCs w:val="24"/>
                <w:lang w:eastAsia="en-GB"/>
              </w:rPr>
            </w:pPr>
            <w:r w:rsidRPr="00B15ECD">
              <w:rPr>
                <w:rFonts w:ascii="Arial" w:eastAsia="Times New Roman" w:hAnsi="Arial" w:cs="Arial"/>
                <w:szCs w:val="24"/>
                <w:lang w:eastAsia="en-GB"/>
              </w:rPr>
              <w:t xml:space="preserve">Made payable to </w:t>
            </w:r>
            <w:r w:rsidRPr="00B15ECD">
              <w:rPr>
                <w:rFonts w:ascii="Arial" w:eastAsia="Times New Roman" w:hAnsi="Arial" w:cs="Arial"/>
                <w:b/>
                <w:bCs/>
                <w:szCs w:val="24"/>
                <w:lang w:eastAsia="en-GB"/>
              </w:rPr>
              <w:t xml:space="preserve">Houston Primary Uniforms </w:t>
            </w:r>
          </w:p>
          <w:p w14:paraId="3242B131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  <w:r w:rsidRPr="00B15ECD">
              <w:rPr>
                <w:rFonts w:ascii="Arial" w:eastAsia="Times New Roman" w:hAnsi="Arial" w:cs="Arial"/>
                <w:szCs w:val="24"/>
                <w:lang w:eastAsia="en-GB"/>
              </w:rPr>
              <w:t>(Please return cheques to the school office with child’s name and class)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617E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6CFD8F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</w:tr>
      <w:tr w:rsidR="00C73ECB" w:rsidRPr="00B15ECD" w14:paraId="056A041B" w14:textId="77777777" w:rsidTr="00EC5338">
        <w:trPr>
          <w:trHeight w:val="300"/>
        </w:trPr>
        <w:tc>
          <w:tcPr>
            <w:tcW w:w="6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F5EE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  <w:r w:rsidRPr="00B15ECD">
              <w:rPr>
                <w:rFonts w:ascii="Arial" w:eastAsia="Times New Roman" w:hAnsi="Arial" w:cs="Arial"/>
                <w:szCs w:val="24"/>
                <w:lang w:eastAsia="en-GB"/>
              </w:rPr>
              <w:t>Bank transfer</w:t>
            </w:r>
          </w:p>
          <w:p w14:paraId="7F9C6C0C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  <w:r w:rsidRPr="00B15ECD">
              <w:rPr>
                <w:rFonts w:ascii="Arial" w:eastAsia="Times New Roman" w:hAnsi="Arial" w:cs="Arial"/>
                <w:szCs w:val="24"/>
                <w:lang w:eastAsia="en-GB"/>
              </w:rPr>
              <w:t> 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9F83B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b/>
                <w:bCs/>
                <w:szCs w:val="24"/>
                <w:lang w:eastAsia="en-GB"/>
              </w:rPr>
            </w:pPr>
            <w:r w:rsidRPr="00B15ECD">
              <w:rPr>
                <w:rFonts w:ascii="Arial" w:eastAsia="Times New Roman" w:hAnsi="Arial" w:cs="Arial"/>
                <w:b/>
                <w:bCs/>
                <w:szCs w:val="24"/>
                <w:lang w:eastAsia="en-GB"/>
              </w:rPr>
              <w:t xml:space="preserve">Houston Primary Uniform Account 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AA40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b/>
                <w:bCs/>
                <w:szCs w:val="24"/>
                <w:lang w:eastAsia="en-GB"/>
              </w:rPr>
            </w:pPr>
          </w:p>
        </w:tc>
        <w:tc>
          <w:tcPr>
            <w:tcW w:w="9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49A5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b/>
                <w:bCs/>
                <w:szCs w:val="24"/>
                <w:lang w:eastAsia="en-GB"/>
              </w:rPr>
            </w:pPr>
          </w:p>
        </w:tc>
      </w:tr>
      <w:tr w:rsidR="00C73ECB" w:rsidRPr="00B15ECD" w14:paraId="5C77A3FB" w14:textId="77777777" w:rsidTr="00EC5338">
        <w:trPr>
          <w:trHeight w:val="300"/>
        </w:trPr>
        <w:tc>
          <w:tcPr>
            <w:tcW w:w="62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C2605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szCs w:val="24"/>
                <w:u w:val="single"/>
                <w:lang w:eastAsia="en-GB"/>
              </w:rPr>
            </w:pPr>
          </w:p>
        </w:tc>
        <w:tc>
          <w:tcPr>
            <w:tcW w:w="3139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B8014" w14:textId="5F0022F4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  <w:r w:rsidRPr="00B15ECD">
              <w:rPr>
                <w:rFonts w:ascii="Arial" w:eastAsia="Times New Roman" w:hAnsi="Arial" w:cs="Arial"/>
                <w:szCs w:val="24"/>
                <w:lang w:eastAsia="en-GB"/>
              </w:rPr>
              <w:t xml:space="preserve">Sort Code </w:t>
            </w:r>
            <w:r w:rsidRPr="00B15ECD">
              <w:rPr>
                <w:rFonts w:ascii="Arial" w:eastAsia="Times New Roman" w:hAnsi="Arial" w:cs="Arial"/>
                <w:b/>
                <w:bCs/>
                <w:szCs w:val="24"/>
                <w:lang w:eastAsia="en-GB"/>
              </w:rPr>
              <w:t xml:space="preserve">80 22 60 </w:t>
            </w:r>
            <w:r w:rsidRPr="00B15ECD">
              <w:rPr>
                <w:rFonts w:ascii="Arial" w:eastAsia="Times New Roman" w:hAnsi="Arial" w:cs="Arial"/>
                <w:szCs w:val="24"/>
                <w:lang w:eastAsia="en-GB"/>
              </w:rPr>
              <w:t xml:space="preserve">    Account number </w:t>
            </w:r>
            <w:r w:rsidRPr="00B15ECD">
              <w:rPr>
                <w:rFonts w:ascii="Arial" w:eastAsia="Times New Roman" w:hAnsi="Arial" w:cs="Arial"/>
                <w:b/>
                <w:bCs/>
                <w:szCs w:val="24"/>
                <w:lang w:eastAsia="en-GB"/>
              </w:rPr>
              <w:t>16298269</w:t>
            </w:r>
            <w:r w:rsidRPr="00B15ECD">
              <w:rPr>
                <w:rFonts w:ascii="Arial" w:eastAsia="Times New Roman" w:hAnsi="Arial" w:cs="Arial"/>
                <w:szCs w:val="24"/>
                <w:lang w:eastAsia="en-GB"/>
              </w:rPr>
              <w:t xml:space="preserve"> </w:t>
            </w: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14:paraId="132D7F8C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  <w:tc>
          <w:tcPr>
            <w:tcW w:w="968" w:type="pct"/>
            <w:vMerge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5382D023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</w:tr>
      <w:tr w:rsidR="00C73ECB" w:rsidRPr="00B15ECD" w14:paraId="36115753" w14:textId="77777777" w:rsidTr="00EC5338">
        <w:trPr>
          <w:trHeight w:val="312"/>
        </w:trPr>
        <w:tc>
          <w:tcPr>
            <w:tcW w:w="6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C925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37F0A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  <w:r w:rsidRPr="00B15ECD">
              <w:rPr>
                <w:rFonts w:ascii="Arial" w:eastAsia="Times New Roman" w:hAnsi="Arial" w:cs="Arial"/>
                <w:szCs w:val="24"/>
                <w:lang w:eastAsia="en-GB"/>
              </w:rPr>
              <w:t xml:space="preserve">(Please include a reference of child’s surname, first initial and primary </w:t>
            </w:r>
            <w:proofErr w:type="gramStart"/>
            <w:r w:rsidRPr="00B15ECD">
              <w:rPr>
                <w:rFonts w:ascii="Arial" w:eastAsia="Times New Roman" w:hAnsi="Arial" w:cs="Arial"/>
                <w:szCs w:val="24"/>
                <w:lang w:eastAsia="en-GB"/>
              </w:rPr>
              <w:t>e.g.</w:t>
            </w:r>
            <w:proofErr w:type="gramEnd"/>
            <w:r w:rsidRPr="00B15ECD">
              <w:rPr>
                <w:rFonts w:ascii="Arial" w:eastAsia="Times New Roman" w:hAnsi="Arial" w:cs="Arial"/>
                <w:szCs w:val="24"/>
                <w:lang w:eastAsia="en-GB"/>
              </w:rPr>
              <w:t xml:space="preserve"> JonesH5A)</w:t>
            </w:r>
          </w:p>
        </w:tc>
        <w:tc>
          <w:tcPr>
            <w:tcW w:w="269" w:type="pct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C0D5A01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  <w:tc>
          <w:tcPr>
            <w:tcW w:w="968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42BB1E" w14:textId="77777777" w:rsidR="00C73ECB" w:rsidRPr="00B15ECD" w:rsidRDefault="00C73ECB" w:rsidP="00C73ECB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</w:tr>
    </w:tbl>
    <w:p w14:paraId="372E4130" w14:textId="77777777" w:rsidR="00993035" w:rsidRPr="00B15ECD" w:rsidRDefault="00993035">
      <w:pPr>
        <w:rPr>
          <w:rFonts w:ascii="Arial" w:hAnsi="Arial" w:cs="Arial"/>
          <w:szCs w:val="24"/>
        </w:rPr>
      </w:pPr>
    </w:p>
    <w:tbl>
      <w:tblPr>
        <w:tblStyle w:val="TableGrid"/>
        <w:tblpPr w:leftFromText="180" w:rightFromText="180" w:vertAnchor="text" w:horzAnchor="margin" w:tblpY="1"/>
        <w:tblW w:w="50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7"/>
        <w:gridCol w:w="1703"/>
        <w:gridCol w:w="3758"/>
        <w:gridCol w:w="2477"/>
        <w:gridCol w:w="3403"/>
      </w:tblGrid>
      <w:tr w:rsidR="00C73ECB" w:rsidRPr="00B15ECD" w14:paraId="6B9FA998" w14:textId="77777777" w:rsidTr="008E56A8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B867A" w14:textId="77777777" w:rsidR="00C73ECB" w:rsidRPr="008E56A8" w:rsidRDefault="00C73ECB" w:rsidP="00C73ECB">
            <w:pPr>
              <w:rPr>
                <w:rFonts w:ascii="Arial" w:hAnsi="Arial" w:cs="Arial"/>
                <w:szCs w:val="24"/>
              </w:rPr>
            </w:pPr>
            <w:r w:rsidRPr="008E56A8">
              <w:rPr>
                <w:rFonts w:ascii="Arial" w:hAnsi="Arial" w:cs="Arial"/>
                <w:szCs w:val="24"/>
              </w:rPr>
              <w:t>Childs Name</w:t>
            </w:r>
          </w:p>
        </w:tc>
        <w:tc>
          <w:tcPr>
            <w:tcW w:w="20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12A2D3" w14:textId="6382DE1A" w:rsidR="00C73ECB" w:rsidRPr="00B15ECD" w:rsidRDefault="00C73ECB" w:rsidP="00C73EC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FD74D0" w14:textId="7DBB1544" w:rsidR="00C73ECB" w:rsidRPr="008E56A8" w:rsidRDefault="00C73ECB" w:rsidP="00C73ECB">
            <w:pPr>
              <w:rPr>
                <w:rFonts w:ascii="Arial" w:hAnsi="Arial" w:cs="Arial"/>
                <w:szCs w:val="24"/>
              </w:rPr>
            </w:pPr>
            <w:r w:rsidRPr="008E56A8">
              <w:rPr>
                <w:rFonts w:ascii="Arial" w:hAnsi="Arial" w:cs="Arial"/>
                <w:szCs w:val="24"/>
              </w:rPr>
              <w:t>Class</w:t>
            </w:r>
            <w:r w:rsidR="008E56A8" w:rsidRPr="008E56A8">
              <w:rPr>
                <w:rFonts w:ascii="Arial" w:hAnsi="Arial" w:cs="Arial"/>
                <w:szCs w:val="24"/>
              </w:rPr>
              <w:t>/Nursery Group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77024A" w14:textId="77777777" w:rsidR="00C73ECB" w:rsidRPr="00B15ECD" w:rsidRDefault="00C73ECB" w:rsidP="00C73ECB">
            <w:pPr>
              <w:rPr>
                <w:rFonts w:ascii="Arial" w:hAnsi="Arial" w:cs="Arial"/>
                <w:szCs w:val="24"/>
              </w:rPr>
            </w:pPr>
          </w:p>
        </w:tc>
      </w:tr>
      <w:tr w:rsidR="00C73ECB" w:rsidRPr="00B15ECD" w14:paraId="5EB1460B" w14:textId="77777777" w:rsidTr="008E56A8">
        <w:tc>
          <w:tcPr>
            <w:tcW w:w="1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A2ED1" w14:textId="77777777" w:rsidR="00C73ECB" w:rsidRPr="008E56A8" w:rsidRDefault="00C73ECB" w:rsidP="00C73ECB">
            <w:pPr>
              <w:rPr>
                <w:rFonts w:ascii="Arial" w:hAnsi="Arial" w:cs="Arial"/>
                <w:szCs w:val="24"/>
              </w:rPr>
            </w:pPr>
            <w:r w:rsidRPr="008E56A8">
              <w:rPr>
                <w:rFonts w:ascii="Arial" w:hAnsi="Arial" w:cs="Arial"/>
                <w:szCs w:val="24"/>
              </w:rPr>
              <w:t>Parent or Guardians Name</w:t>
            </w:r>
          </w:p>
        </w:tc>
        <w:tc>
          <w:tcPr>
            <w:tcW w:w="36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22F8D8" w14:textId="07B78966" w:rsidR="00C73ECB" w:rsidRPr="00B15ECD" w:rsidRDefault="00C73ECB" w:rsidP="00C73ECB">
            <w:pPr>
              <w:rPr>
                <w:rFonts w:ascii="Arial" w:hAnsi="Arial" w:cs="Arial"/>
                <w:szCs w:val="24"/>
              </w:rPr>
            </w:pPr>
          </w:p>
        </w:tc>
      </w:tr>
      <w:tr w:rsidR="00C73ECB" w:rsidRPr="00B15ECD" w14:paraId="57A7995D" w14:textId="77777777" w:rsidTr="008E56A8">
        <w:tc>
          <w:tcPr>
            <w:tcW w:w="1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8EA17" w14:textId="77777777" w:rsidR="00C73ECB" w:rsidRPr="008E56A8" w:rsidRDefault="00C73ECB" w:rsidP="00C73ECB">
            <w:pPr>
              <w:rPr>
                <w:rFonts w:ascii="Arial" w:hAnsi="Arial" w:cs="Arial"/>
                <w:szCs w:val="24"/>
              </w:rPr>
            </w:pPr>
            <w:r w:rsidRPr="008E56A8">
              <w:rPr>
                <w:rFonts w:ascii="Arial" w:hAnsi="Arial" w:cs="Arial"/>
                <w:szCs w:val="24"/>
              </w:rPr>
              <w:t xml:space="preserve">Contact </w:t>
            </w:r>
            <w:sdt>
              <w:sdtPr>
                <w:rPr>
                  <w:rFonts w:ascii="Arial" w:hAnsi="Arial" w:cs="Arial"/>
                  <w:szCs w:val="24"/>
                </w:rPr>
                <w:id w:val="639315362"/>
                <w:placeholder>
                  <w:docPart w:val="313C69DB74E044B6B9E4BA134AFAC70A"/>
                </w:placeholder>
                <w:temporary/>
                <w:showingPlcHdr/>
                <w15:appearance w15:val="hidden"/>
              </w:sdtPr>
              <w:sdtEndPr/>
              <w:sdtContent>
                <w:r w:rsidRPr="008E56A8">
                  <w:rPr>
                    <w:rFonts w:ascii="Arial" w:hAnsi="Arial" w:cs="Arial"/>
                    <w:szCs w:val="24"/>
                  </w:rPr>
                  <w:t>Email</w:t>
                </w:r>
              </w:sdtContent>
            </w:sdt>
            <w:r w:rsidRPr="008E56A8">
              <w:rPr>
                <w:rFonts w:ascii="Arial" w:hAnsi="Arial" w:cs="Arial"/>
                <w:szCs w:val="24"/>
              </w:rPr>
              <w:t xml:space="preserve"> or Phone No</w:t>
            </w:r>
          </w:p>
        </w:tc>
        <w:tc>
          <w:tcPr>
            <w:tcW w:w="36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9942E2" w14:textId="4E80CF71" w:rsidR="00C73ECB" w:rsidRPr="00B15ECD" w:rsidRDefault="00C73ECB" w:rsidP="00C73ECB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574D7DDE" w14:textId="2F03EB3B" w:rsidR="008205A9" w:rsidRDefault="008205A9" w:rsidP="00FE3DD8">
      <w:pPr>
        <w:rPr>
          <w:rFonts w:ascii="Arial" w:hAnsi="Arial" w:cs="Arial"/>
          <w:szCs w:val="24"/>
        </w:rPr>
      </w:pPr>
    </w:p>
    <w:p w14:paraId="4463F18D" w14:textId="53E710AB" w:rsidR="00EC5338" w:rsidRPr="00EC5338" w:rsidRDefault="00EC5338" w:rsidP="00FE3DD8">
      <w:pPr>
        <w:rPr>
          <w:rFonts w:ascii="Arial" w:hAnsi="Arial" w:cs="Arial"/>
          <w:sz w:val="20"/>
          <w:szCs w:val="20"/>
        </w:rPr>
      </w:pPr>
      <w:r w:rsidRPr="00EC5338">
        <w:rPr>
          <w:rFonts w:ascii="Arial" w:hAnsi="Arial" w:cs="Arial"/>
          <w:sz w:val="20"/>
          <w:szCs w:val="20"/>
        </w:rPr>
        <w:t xml:space="preserve">If you have any questions or issues with your form or payment, please contact the Uniform Committee at </w:t>
      </w:r>
      <w:hyperlink r:id="rId13" w:history="1">
        <w:r w:rsidRPr="00B41FE8">
          <w:rPr>
            <w:rStyle w:val="Hyperlink"/>
            <w:rFonts w:ascii="Arial" w:hAnsi="Arial" w:cs="Arial"/>
            <w:color w:val="0070C0"/>
            <w:sz w:val="20"/>
            <w:szCs w:val="20"/>
          </w:rPr>
          <w:t>HoustonPSUniforms@gmail.com</w:t>
        </w:r>
      </w:hyperlink>
      <w:r w:rsidRPr="00B41FE8">
        <w:rPr>
          <w:rFonts w:ascii="Arial" w:hAnsi="Arial" w:cs="Arial"/>
          <w:color w:val="0070C0"/>
          <w:sz w:val="20"/>
          <w:szCs w:val="20"/>
        </w:rPr>
        <w:t xml:space="preserve"> </w:t>
      </w:r>
    </w:p>
    <w:sectPr w:rsidR="00EC5338" w:rsidRPr="00EC5338" w:rsidSect="001A2DFA">
      <w:headerReference w:type="default" r:id="rId14"/>
      <w:pgSz w:w="15840" w:h="12240" w:orient="landscape" w:code="1"/>
      <w:pgMar w:top="1440" w:right="1440" w:bottom="1008" w:left="1440" w:header="737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EB6D4" w14:textId="77777777" w:rsidR="00674A58" w:rsidRDefault="00674A58" w:rsidP="00650259">
      <w:pPr>
        <w:spacing w:line="240" w:lineRule="auto"/>
      </w:pPr>
      <w:r>
        <w:separator/>
      </w:r>
    </w:p>
  </w:endnote>
  <w:endnote w:type="continuationSeparator" w:id="0">
    <w:p w14:paraId="11F618BB" w14:textId="77777777" w:rsidR="00674A58" w:rsidRDefault="00674A58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707A7B-0BF9-4E4A-B482-F15F064ED03A}"/>
    <w:embedBold r:id="rId2" w:fontKey="{4F1ACEB7-F439-487F-B1BA-252C4EE92CBE}"/>
    <w:embedItalic r:id="rId3" w:fontKey="{A499DB5D-CE78-450C-84C2-91B0752416F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3053D1A-0667-4DF8-9052-BE428FBEA03F}"/>
    <w:embedBold r:id="rId5" w:fontKey="{8FD1724B-A12B-486A-B922-ED2AA2BC1C63}"/>
    <w:embedItalic r:id="rId6" w:fontKey="{0D12E909-9753-4EC3-94BB-E0063CE61C8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FCA9280-0F71-4B09-A643-AC9FE30D34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856FB9C-CC77-446A-8A6D-5D00495A7D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A9033" w14:textId="77777777" w:rsidR="00674A58" w:rsidRDefault="00674A58" w:rsidP="00650259">
      <w:pPr>
        <w:spacing w:line="240" w:lineRule="auto"/>
      </w:pPr>
      <w:r>
        <w:separator/>
      </w:r>
    </w:p>
  </w:footnote>
  <w:footnote w:type="continuationSeparator" w:id="0">
    <w:p w14:paraId="6F9612E2" w14:textId="77777777" w:rsidR="00674A58" w:rsidRDefault="00674A58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0CA297EA" w14:textId="77777777" w:rsidTr="00993035">
      <w:trPr>
        <w:trHeight w:val="990"/>
      </w:trPr>
      <w:tc>
        <w:tcPr>
          <w:tcW w:w="451" w:type="pct"/>
          <w:shd w:val="clear" w:color="auto" w:fill="0070C0"/>
          <w:vAlign w:val="center"/>
        </w:tcPr>
        <w:p w14:paraId="75EC1812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313F2479" wp14:editId="5E6709A7">
                <wp:extent cx="457200" cy="457200"/>
                <wp:effectExtent l="0" t="0" r="0" b="0"/>
                <wp:docPr id="7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0070C0"/>
          <w:vAlign w:val="center"/>
        </w:tcPr>
        <w:p w14:paraId="4D999D44" w14:textId="0DBC6C09" w:rsidR="006A2D0A" w:rsidRDefault="006A2D0A" w:rsidP="002B69B4">
          <w:pPr>
            <w:pStyle w:val="Header"/>
          </w:pPr>
          <w:r>
            <w:t xml:space="preserve">Houston Primary Uniform </w:t>
          </w:r>
        </w:p>
        <w:p w14:paraId="76CBEBC4" w14:textId="77777777" w:rsidR="00A72D6D" w:rsidRPr="00692374" w:rsidRDefault="006A2D0A" w:rsidP="002B69B4">
          <w:pPr>
            <w:pStyle w:val="Header"/>
            <w:rPr>
              <w:rFonts w:ascii="Arial" w:hAnsi="Arial" w:cs="Arial"/>
              <w:sz w:val="24"/>
              <w:szCs w:val="24"/>
            </w:rPr>
          </w:pPr>
          <w:r w:rsidRPr="00692374">
            <w:rPr>
              <w:rFonts w:ascii="Arial" w:hAnsi="Arial" w:cs="Arial"/>
              <w:sz w:val="24"/>
              <w:szCs w:val="24"/>
            </w:rPr>
            <w:t>All items have the school badge unless marked PLAIN</w:t>
          </w:r>
          <w:r w:rsidR="00A72D6D" w:rsidRPr="00692374">
            <w:rPr>
              <w:rFonts w:ascii="Arial" w:hAnsi="Arial" w:cs="Arial"/>
              <w:sz w:val="24"/>
              <w:szCs w:val="24"/>
            </w:rPr>
            <w:t xml:space="preserve"> </w:t>
          </w:r>
        </w:p>
        <w:p w14:paraId="7D6451C9" w14:textId="07E8532F" w:rsidR="00562601" w:rsidRPr="00A72D6D" w:rsidRDefault="00A72D6D" w:rsidP="002B69B4">
          <w:pPr>
            <w:pStyle w:val="Header"/>
            <w:rPr>
              <w:sz w:val="22"/>
              <w:szCs w:val="22"/>
            </w:rPr>
          </w:pPr>
          <w:r w:rsidRPr="00692374">
            <w:rPr>
              <w:rFonts w:ascii="Arial" w:hAnsi="Arial" w:cs="Arial"/>
              <w:color w:val="FFFFFF" w:themeColor="background1"/>
              <w:sz w:val="24"/>
              <w:szCs w:val="24"/>
            </w:rPr>
            <w:t xml:space="preserve">Submit your order form to </w:t>
          </w:r>
          <w:hyperlink r:id="rId2" w:history="1">
            <w:r w:rsidRPr="00692374">
              <w:rPr>
                <w:rStyle w:val="Hyperlink"/>
                <w:rFonts w:ascii="Arial" w:hAnsi="Arial" w:cs="Arial"/>
                <w:color w:val="FFFFFF" w:themeColor="background1"/>
                <w:sz w:val="24"/>
                <w:szCs w:val="24"/>
              </w:rPr>
              <w:t>HoustonPSUniforms@gmail.com</w:t>
            </w:r>
          </w:hyperlink>
        </w:p>
      </w:tc>
    </w:tr>
  </w:tbl>
  <w:p w14:paraId="54AAA447" w14:textId="77777777" w:rsidR="00562601" w:rsidRDefault="00562601" w:rsidP="00562601">
    <w:pPr>
      <w:pStyle w:val="NoSpaci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324F7E" w:rsidRPr="00562601" w14:paraId="780B5AF8" w14:textId="77777777" w:rsidTr="004A5A99">
      <w:trPr>
        <w:trHeight w:val="990"/>
      </w:trPr>
      <w:tc>
        <w:tcPr>
          <w:tcW w:w="451" w:type="pct"/>
          <w:shd w:val="clear" w:color="auto" w:fill="0070C0"/>
          <w:vAlign w:val="center"/>
        </w:tcPr>
        <w:p w14:paraId="1C43CC95" w14:textId="77777777" w:rsidR="00324F7E" w:rsidRPr="00562601" w:rsidRDefault="00324F7E" w:rsidP="00324F7E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66ADDE18" wp14:editId="372E1E41">
                <wp:extent cx="457200" cy="457200"/>
                <wp:effectExtent l="0" t="0" r="0" b="0"/>
                <wp:docPr id="8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0070C0"/>
          <w:vAlign w:val="center"/>
        </w:tcPr>
        <w:p w14:paraId="700C25A0" w14:textId="77777777" w:rsidR="00324F7E" w:rsidRDefault="00324F7E" w:rsidP="00324F7E">
          <w:pPr>
            <w:pStyle w:val="Header"/>
          </w:pPr>
          <w:r>
            <w:t xml:space="preserve">Houston Primary Uniform </w:t>
          </w:r>
        </w:p>
        <w:p w14:paraId="1D0C5F7E" w14:textId="77777777" w:rsidR="00324F7E" w:rsidRDefault="00324F7E" w:rsidP="00324F7E">
          <w:pPr>
            <w:pStyle w:val="Header"/>
            <w:rPr>
              <w:sz w:val="22"/>
              <w:szCs w:val="22"/>
            </w:rPr>
          </w:pPr>
          <w:r w:rsidRPr="006A2D0A">
            <w:rPr>
              <w:sz w:val="22"/>
              <w:szCs w:val="22"/>
            </w:rPr>
            <w:t>All items have the school badge unless marked PLAIN</w:t>
          </w:r>
          <w:r>
            <w:rPr>
              <w:sz w:val="22"/>
              <w:szCs w:val="22"/>
            </w:rPr>
            <w:t xml:space="preserve"> </w:t>
          </w:r>
        </w:p>
        <w:p w14:paraId="7EB81BB1" w14:textId="77777777" w:rsidR="00324F7E" w:rsidRPr="00A72D6D" w:rsidRDefault="00324F7E" w:rsidP="00324F7E">
          <w:pPr>
            <w:pStyle w:val="Header"/>
            <w:rPr>
              <w:sz w:val="22"/>
              <w:szCs w:val="22"/>
            </w:rPr>
          </w:pPr>
          <w:r w:rsidRPr="00A72D6D">
            <w:rPr>
              <w:color w:val="FFFFFF" w:themeColor="background1"/>
              <w:sz w:val="22"/>
              <w:szCs w:val="22"/>
            </w:rPr>
            <w:t xml:space="preserve">Submit your order form to </w:t>
          </w:r>
          <w:hyperlink r:id="rId2" w:history="1">
            <w:r w:rsidRPr="00A72D6D">
              <w:rPr>
                <w:rStyle w:val="Hyperlink"/>
                <w:color w:val="FFFFFF" w:themeColor="background1"/>
                <w:sz w:val="22"/>
                <w:szCs w:val="22"/>
              </w:rPr>
              <w:t>HoustonPSUniforms@gmail.com</w:t>
            </w:r>
          </w:hyperlink>
        </w:p>
      </w:tc>
    </w:tr>
  </w:tbl>
  <w:p w14:paraId="78DD67E6" w14:textId="77777777" w:rsidR="00324F7E" w:rsidRDefault="00324F7E" w:rsidP="00324F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8440B" w14:textId="77777777" w:rsidR="001A2DFA" w:rsidRDefault="001A2DFA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111"/>
    <w:rsid w:val="00003B30"/>
    <w:rsid w:val="00045CA6"/>
    <w:rsid w:val="00052382"/>
    <w:rsid w:val="0006568A"/>
    <w:rsid w:val="00076F0F"/>
    <w:rsid w:val="00084253"/>
    <w:rsid w:val="000D1F49"/>
    <w:rsid w:val="000D4653"/>
    <w:rsid w:val="000F5C88"/>
    <w:rsid w:val="001727CA"/>
    <w:rsid w:val="001A2DFA"/>
    <w:rsid w:val="001E4E2C"/>
    <w:rsid w:val="00200D5D"/>
    <w:rsid w:val="00261C01"/>
    <w:rsid w:val="0027023C"/>
    <w:rsid w:val="002A4ED5"/>
    <w:rsid w:val="002A648D"/>
    <w:rsid w:val="002B69B4"/>
    <w:rsid w:val="002C56E6"/>
    <w:rsid w:val="002D3A9F"/>
    <w:rsid w:val="002F0894"/>
    <w:rsid w:val="00312A7D"/>
    <w:rsid w:val="00324F7E"/>
    <w:rsid w:val="00326B0A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A5A99"/>
    <w:rsid w:val="004D5D62"/>
    <w:rsid w:val="005112D0"/>
    <w:rsid w:val="0052389F"/>
    <w:rsid w:val="00536B01"/>
    <w:rsid w:val="00562601"/>
    <w:rsid w:val="0057256E"/>
    <w:rsid w:val="00577E06"/>
    <w:rsid w:val="00582B1C"/>
    <w:rsid w:val="005A3BF7"/>
    <w:rsid w:val="005F2035"/>
    <w:rsid w:val="005F5A29"/>
    <w:rsid w:val="005F7990"/>
    <w:rsid w:val="006250A2"/>
    <w:rsid w:val="0063739C"/>
    <w:rsid w:val="00650259"/>
    <w:rsid w:val="00674A58"/>
    <w:rsid w:val="00692374"/>
    <w:rsid w:val="006A2D0A"/>
    <w:rsid w:val="007115A8"/>
    <w:rsid w:val="00720987"/>
    <w:rsid w:val="0073426F"/>
    <w:rsid w:val="00770F25"/>
    <w:rsid w:val="00787DD4"/>
    <w:rsid w:val="007A35A8"/>
    <w:rsid w:val="007B0A85"/>
    <w:rsid w:val="007C6A52"/>
    <w:rsid w:val="00806FF3"/>
    <w:rsid w:val="00820111"/>
    <w:rsid w:val="0082043E"/>
    <w:rsid w:val="008205A9"/>
    <w:rsid w:val="008B2264"/>
    <w:rsid w:val="008E203A"/>
    <w:rsid w:val="008E56A8"/>
    <w:rsid w:val="0090021E"/>
    <w:rsid w:val="00905BCD"/>
    <w:rsid w:val="0091229C"/>
    <w:rsid w:val="00940E73"/>
    <w:rsid w:val="0098597D"/>
    <w:rsid w:val="00991B30"/>
    <w:rsid w:val="00993035"/>
    <w:rsid w:val="009D406B"/>
    <w:rsid w:val="009F0787"/>
    <w:rsid w:val="009F2638"/>
    <w:rsid w:val="009F619A"/>
    <w:rsid w:val="009F6DDE"/>
    <w:rsid w:val="00A21E84"/>
    <w:rsid w:val="00A370A8"/>
    <w:rsid w:val="00A60442"/>
    <w:rsid w:val="00A72D6D"/>
    <w:rsid w:val="00A906D0"/>
    <w:rsid w:val="00AA5A0E"/>
    <w:rsid w:val="00AC2926"/>
    <w:rsid w:val="00AC4A19"/>
    <w:rsid w:val="00B04A50"/>
    <w:rsid w:val="00B15ECD"/>
    <w:rsid w:val="00B160CA"/>
    <w:rsid w:val="00B30FCA"/>
    <w:rsid w:val="00B41FE8"/>
    <w:rsid w:val="00B74C4C"/>
    <w:rsid w:val="00BD4753"/>
    <w:rsid w:val="00BD5CB1"/>
    <w:rsid w:val="00BE62EE"/>
    <w:rsid w:val="00C003BA"/>
    <w:rsid w:val="00C427EB"/>
    <w:rsid w:val="00C46878"/>
    <w:rsid w:val="00C73ECB"/>
    <w:rsid w:val="00C81922"/>
    <w:rsid w:val="00CA7DAE"/>
    <w:rsid w:val="00CB4A51"/>
    <w:rsid w:val="00CD4532"/>
    <w:rsid w:val="00CD47B0"/>
    <w:rsid w:val="00CE6104"/>
    <w:rsid w:val="00CE7918"/>
    <w:rsid w:val="00D13AA9"/>
    <w:rsid w:val="00D16163"/>
    <w:rsid w:val="00DB3FAD"/>
    <w:rsid w:val="00DD447B"/>
    <w:rsid w:val="00DD6816"/>
    <w:rsid w:val="00DF0832"/>
    <w:rsid w:val="00DF4E45"/>
    <w:rsid w:val="00E0535A"/>
    <w:rsid w:val="00E312F4"/>
    <w:rsid w:val="00E61C09"/>
    <w:rsid w:val="00E677FE"/>
    <w:rsid w:val="00EB3B58"/>
    <w:rsid w:val="00EC5338"/>
    <w:rsid w:val="00EC7359"/>
    <w:rsid w:val="00EE3054"/>
    <w:rsid w:val="00EE5959"/>
    <w:rsid w:val="00F00606"/>
    <w:rsid w:val="00F01256"/>
    <w:rsid w:val="00F5418C"/>
    <w:rsid w:val="00F549BE"/>
    <w:rsid w:val="00FA6528"/>
    <w:rsid w:val="00FC7475"/>
    <w:rsid w:val="00FE2E33"/>
    <w:rsid w:val="00FE3DD8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CE4C2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24F7E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EC53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oustonPSUniforms@gmail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HoustonPSUniforms@gmail.com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HoustonPSUniforms@gmail.com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ba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3C69DB74E044B6B9E4BA134AFAC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9AFAE-3269-4B8B-9237-41247082EA88}"/>
      </w:docPartPr>
      <w:docPartBody>
        <w:p w:rsidR="00DB0E7A" w:rsidRDefault="00E65116" w:rsidP="00E65116">
          <w:pPr>
            <w:pStyle w:val="313C69DB74E044B6B9E4BA134AFAC70A"/>
          </w:pPr>
          <w:r w:rsidRPr="002A4ED5">
            <w:t>Email</w:t>
          </w:r>
        </w:p>
      </w:docPartBody>
    </w:docPart>
    <w:docPart>
      <w:docPartPr>
        <w:name w:val="1EEDD8A2A4254C28ACF65AA075C58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09A51-38BC-4D54-82E7-910B2853D9DC}"/>
      </w:docPartPr>
      <w:docPartBody>
        <w:p w:rsidR="00E73DB2" w:rsidRDefault="00E73DB2">
          <w:pPr>
            <w:pStyle w:val="1EEDD8A2A4254C28ACF65AA075C58C77"/>
          </w:pPr>
          <w:r w:rsidRPr="002A648D">
            <w:t>Item</w:t>
          </w:r>
        </w:p>
      </w:docPartBody>
    </w:docPart>
    <w:docPart>
      <w:docPartPr>
        <w:name w:val="08321F671CBF4B988A273E77B5BD8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F161F-F219-448C-A4B3-8CACDAC738B1}"/>
      </w:docPartPr>
      <w:docPartBody>
        <w:p w:rsidR="00E73DB2" w:rsidRDefault="00E73DB2">
          <w:pPr>
            <w:pStyle w:val="08321F671CBF4B988A273E77B5BD8331"/>
          </w:pPr>
          <w:r w:rsidRPr="002A4ED5">
            <w:t>Size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FEE"/>
    <w:rsid w:val="000C4400"/>
    <w:rsid w:val="001F3803"/>
    <w:rsid w:val="005C5063"/>
    <w:rsid w:val="00600D3A"/>
    <w:rsid w:val="00624D9B"/>
    <w:rsid w:val="007A1791"/>
    <w:rsid w:val="00823FBA"/>
    <w:rsid w:val="00BE7B96"/>
    <w:rsid w:val="00DB0E7A"/>
    <w:rsid w:val="00E65116"/>
    <w:rsid w:val="00E73DB2"/>
    <w:rsid w:val="00EF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13C69DB74E044B6B9E4BA134AFAC70A">
    <w:name w:val="313C69DB74E044B6B9E4BA134AFAC70A"/>
    <w:rsid w:val="00E65116"/>
  </w:style>
  <w:style w:type="paragraph" w:customStyle="1" w:styleId="1EEDD8A2A4254C28ACF65AA075C58C77">
    <w:name w:val="1EEDD8A2A4254C28ACF65AA075C58C77"/>
  </w:style>
  <w:style w:type="paragraph" w:customStyle="1" w:styleId="08321F671CBF4B988A273E77B5BD8331">
    <w:name w:val="08321F671CBF4B988A273E77B5BD83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0</TotalTime>
  <Pages>2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2021-05-04T19:25:00Z</dcterms:created>
  <dcterms:modified xsi:type="dcterms:W3CDTF">2021-05-04T19:25:00Z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