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shd w:val="clear" w:color="auto" w:fill="731F1C" w:themeFill="accent5"/>
        <w:tblLook w:val="04A0" w:firstRow="1" w:lastRow="0" w:firstColumn="1" w:lastColumn="0" w:noHBand="0" w:noVBand="1"/>
      </w:tblPr>
      <w:tblGrid>
        <w:gridCol w:w="936"/>
        <w:gridCol w:w="8856"/>
      </w:tblGrid>
      <w:tr w:rsidR="00912974" w:rsidRPr="00562601" w14:paraId="513D7D4D" w14:textId="77777777" w:rsidTr="00AD00EE">
        <w:trPr>
          <w:trHeight w:val="990"/>
        </w:trPr>
        <w:tc>
          <w:tcPr>
            <w:tcW w:w="478" w:type="pct"/>
            <w:shd w:val="clear" w:color="auto" w:fill="0070C0"/>
            <w:vAlign w:val="center"/>
          </w:tcPr>
          <w:p w14:paraId="17C593BC" w14:textId="77777777" w:rsidR="00912974" w:rsidRPr="00562601" w:rsidRDefault="00912974" w:rsidP="00AD00EE">
            <w:pPr>
              <w:tabs>
                <w:tab w:val="center" w:pos="4680"/>
                <w:tab w:val="right" w:pos="9360"/>
              </w:tabs>
              <w:spacing w:before="0"/>
              <w:rPr>
                <w:rFonts w:ascii="Corbel" w:eastAsia="Calibri" w:hAnsi="Corbel" w:cs="Times New Roman"/>
                <w:b/>
                <w:noProof/>
                <w:color w:val="FFFFFF"/>
                <w:sz w:val="44"/>
                <w:szCs w:val="24"/>
              </w:rPr>
            </w:pPr>
            <w:r w:rsidRPr="00562601">
              <w:rPr>
                <w:rFonts w:ascii="Corbel" w:eastAsia="Calibri" w:hAnsi="Corbel" w:cs="Times New Roman"/>
                <w:b/>
                <w:noProof/>
                <w:color w:val="FFFFFF"/>
                <w:sz w:val="44"/>
                <w:szCs w:val="24"/>
              </w:rPr>
              <w:drawing>
                <wp:inline distT="0" distB="0" distL="0" distR="0" wp14:anchorId="048EEAA0" wp14:editId="79CBA9D4">
                  <wp:extent cx="457200" cy="457200"/>
                  <wp:effectExtent l="0" t="0" r="0" b="0"/>
                  <wp:docPr id="7" name="Graphic 1" descr="tshirt with content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EmployeeBadge.sv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2" w:type="pct"/>
            <w:shd w:val="clear" w:color="auto" w:fill="0070C0"/>
            <w:vAlign w:val="center"/>
          </w:tcPr>
          <w:p w14:paraId="11C1528A" w14:textId="77777777" w:rsidR="00912974" w:rsidRDefault="00912974" w:rsidP="00AD00EE">
            <w:pPr>
              <w:pStyle w:val="Header"/>
            </w:pPr>
            <w:r>
              <w:t xml:space="preserve">Houston Primary Uniform </w:t>
            </w:r>
          </w:p>
          <w:p w14:paraId="4088374C" w14:textId="77777777" w:rsidR="00912974" w:rsidRPr="00692374" w:rsidRDefault="00912974" w:rsidP="00AD00EE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  <w:r w:rsidRPr="00692374">
              <w:rPr>
                <w:rFonts w:ascii="Arial" w:hAnsi="Arial" w:cs="Arial"/>
                <w:sz w:val="24"/>
                <w:szCs w:val="24"/>
              </w:rPr>
              <w:t xml:space="preserve">All items have the school badge unless marked PLAIN </w:t>
            </w:r>
          </w:p>
          <w:p w14:paraId="7CFBE5F8" w14:textId="2D586928" w:rsidR="00912974" w:rsidRDefault="00912974" w:rsidP="00AD00EE">
            <w:pPr>
              <w:pStyle w:val="Header"/>
              <w:rPr>
                <w:rStyle w:val="Hyperlink"/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69237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Submit your order form to </w:t>
            </w:r>
            <w:hyperlink r:id="rId12" w:history="1">
              <w:r w:rsidRPr="00692374">
                <w:rPr>
                  <w:rStyle w:val="Hyperlink"/>
                  <w:rFonts w:ascii="Arial" w:hAnsi="Arial" w:cs="Arial"/>
                  <w:color w:val="FFFFFF" w:themeColor="background1"/>
                  <w:sz w:val="24"/>
                  <w:szCs w:val="24"/>
                </w:rPr>
                <w:t>HoustonPSUniforms@gmail.com</w:t>
              </w:r>
            </w:hyperlink>
          </w:p>
          <w:p w14:paraId="33C6ECF6" w14:textId="77777777" w:rsidR="00CC347E" w:rsidRDefault="00CC347E" w:rsidP="00AD00EE">
            <w:pPr>
              <w:pStyle w:val="Header"/>
              <w:rPr>
                <w:rStyle w:val="Hyperlink"/>
                <w:rFonts w:ascii="Arial" w:hAnsi="Arial" w:cs="Arial"/>
                <w:color w:val="FFFFFF" w:themeColor="background1"/>
                <w:sz w:val="24"/>
                <w:szCs w:val="24"/>
              </w:rPr>
            </w:pPr>
          </w:p>
          <w:p w14:paraId="44BE3D2B" w14:textId="66B24DF5" w:rsidR="00CC347E" w:rsidRPr="00CC347E" w:rsidRDefault="00CC347E" w:rsidP="00AD00EE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  <w:r w:rsidRPr="00CC347E">
              <w:rPr>
                <w:rFonts w:ascii="Arial" w:hAnsi="Arial" w:cs="Arial"/>
                <w:sz w:val="24"/>
                <w:szCs w:val="24"/>
              </w:rPr>
              <w:t>If you are having trouble editing this form on a mobile device, it may help to download the google docs app.</w:t>
            </w:r>
          </w:p>
        </w:tc>
      </w:tr>
    </w:tbl>
    <w:p w14:paraId="3EFCD547" w14:textId="12547332" w:rsidR="00912974" w:rsidRPr="006A4DA2" w:rsidRDefault="00912974" w:rsidP="00912974">
      <w:pPr>
        <w:rPr>
          <w:sz w:val="20"/>
          <w:szCs w:val="20"/>
        </w:rPr>
      </w:pPr>
    </w:p>
    <w:tbl>
      <w:tblPr>
        <w:tblpPr w:leftFromText="180" w:rightFromText="180" w:vertAnchor="page" w:horzAnchor="margin" w:tblpY="3881"/>
        <w:tblW w:w="5000" w:type="pct"/>
        <w:tblLayout w:type="fixed"/>
        <w:tblLook w:val="04A0" w:firstRow="1" w:lastRow="0" w:firstColumn="1" w:lastColumn="0" w:noHBand="0" w:noVBand="1"/>
      </w:tblPr>
      <w:tblGrid>
        <w:gridCol w:w="1698"/>
        <w:gridCol w:w="567"/>
        <w:gridCol w:w="569"/>
        <w:gridCol w:w="566"/>
        <w:gridCol w:w="707"/>
        <w:gridCol w:w="711"/>
        <w:gridCol w:w="566"/>
        <w:gridCol w:w="68"/>
        <w:gridCol w:w="498"/>
        <w:gridCol w:w="467"/>
        <w:gridCol w:w="441"/>
        <w:gridCol w:w="947"/>
        <w:gridCol w:w="850"/>
        <w:gridCol w:w="1111"/>
      </w:tblGrid>
      <w:tr w:rsidR="00591296" w:rsidRPr="00B15ECD" w14:paraId="65ECB7CF" w14:textId="77777777" w:rsidTr="00703AFA">
        <w:trPr>
          <w:trHeight w:val="67"/>
        </w:trPr>
        <w:sdt>
          <w:sdtPr>
            <w:rPr>
              <w:rFonts w:ascii="Arial" w:hAnsi="Arial" w:cs="Arial"/>
              <w:color w:val="FFFFFF" w:themeColor="background1"/>
              <w:szCs w:val="24"/>
            </w:rPr>
            <w:id w:val="1101532736"/>
            <w:placeholder>
              <w:docPart w:val="871E5569875546A8837B8EDF04BCAF0C"/>
            </w:placeholder>
            <w:temporary/>
            <w:showingPlcHdr/>
            <w15:appearance w15:val="hidden"/>
          </w:sdtPr>
          <w:sdtContent>
            <w:tc>
              <w:tcPr>
                <w:tcW w:w="869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4" w:space="0" w:color="auto"/>
                </w:tcBorders>
                <w:shd w:val="clear" w:color="auto" w:fill="0070C0"/>
                <w:vAlign w:val="center"/>
              </w:tcPr>
              <w:p w14:paraId="1A9C0403" w14:textId="77777777" w:rsidR="00591296" w:rsidRPr="00C73ECB" w:rsidRDefault="00591296" w:rsidP="00CC347E">
                <w:pPr>
                  <w:pStyle w:val="TableHeaders"/>
                  <w:rPr>
                    <w:rFonts w:ascii="Arial" w:hAnsi="Arial" w:cs="Arial"/>
                    <w:color w:val="FFFFFF" w:themeColor="background1"/>
                    <w:szCs w:val="24"/>
                  </w:rPr>
                </w:pPr>
                <w:r w:rsidRPr="00C73ECB">
                  <w:rPr>
                    <w:rFonts w:ascii="Arial" w:hAnsi="Arial" w:cs="Arial"/>
                    <w:color w:val="FFFFFF" w:themeColor="background1"/>
                    <w:szCs w:val="24"/>
                  </w:rPr>
                  <w:t>Item</w:t>
                </w:r>
              </w:p>
            </w:tc>
          </w:sdtContent>
        </w:sdt>
        <w:tc>
          <w:tcPr>
            <w:tcW w:w="192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6E529EC2" w14:textId="77777777" w:rsidR="00591296" w:rsidRPr="00C73ECB" w:rsidRDefault="00591296" w:rsidP="00CC347E">
            <w:pPr>
              <w:pStyle w:val="TableHeaders"/>
              <w:rPr>
                <w:rFonts w:ascii="Arial" w:hAnsi="Arial" w:cs="Arial"/>
                <w:color w:val="FFFFFF" w:themeColor="background1"/>
                <w:szCs w:val="24"/>
              </w:rPr>
            </w:pPr>
            <w:r w:rsidRPr="00C73ECB">
              <w:rPr>
                <w:rFonts w:ascii="Arial" w:hAnsi="Arial" w:cs="Arial"/>
                <w:color w:val="FFFFFF" w:themeColor="background1"/>
                <w:szCs w:val="24"/>
              </w:rPr>
              <w:t xml:space="preserve">Child </w:t>
            </w:r>
            <w:sdt>
              <w:sdtPr>
                <w:rPr>
                  <w:rFonts w:ascii="Arial" w:hAnsi="Arial" w:cs="Arial"/>
                  <w:color w:val="FFFFFF" w:themeColor="background1"/>
                  <w:szCs w:val="24"/>
                </w:rPr>
                <w:id w:val="920762618"/>
                <w:placeholder>
                  <w:docPart w:val="60F113B439FA40DC87B0BCC3BE35F9B0"/>
                </w:placeholder>
                <w:temporary/>
                <w:showingPlcHdr/>
                <w15:appearance w15:val="hidden"/>
              </w:sdtPr>
              <w:sdtContent>
                <w:r w:rsidRPr="00C73ECB">
                  <w:rPr>
                    <w:rFonts w:ascii="Arial" w:hAnsi="Arial" w:cs="Arial"/>
                    <w:color w:val="FFFFFF" w:themeColor="background1"/>
                    <w:szCs w:val="24"/>
                  </w:rPr>
                  <w:t>Size</w:t>
                </w:r>
              </w:sdtContent>
            </w:sdt>
          </w:p>
        </w:tc>
        <w:tc>
          <w:tcPr>
            <w:tcW w:w="7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72A1771A" w14:textId="77777777" w:rsidR="00591296" w:rsidRPr="00C73ECB" w:rsidRDefault="00591296" w:rsidP="00CC347E">
            <w:pPr>
              <w:pStyle w:val="TableHeaders"/>
              <w:rPr>
                <w:rFonts w:ascii="Arial" w:hAnsi="Arial" w:cs="Arial"/>
                <w:color w:val="FFFFFF" w:themeColor="background1"/>
                <w:szCs w:val="24"/>
              </w:rPr>
            </w:pPr>
            <w:r w:rsidRPr="00C73ECB">
              <w:rPr>
                <w:rFonts w:ascii="Arial" w:hAnsi="Arial" w:cs="Arial"/>
                <w:color w:val="FFFFFF" w:themeColor="background1"/>
                <w:szCs w:val="24"/>
              </w:rPr>
              <w:t xml:space="preserve">Adult Size </w:t>
            </w:r>
          </w:p>
        </w:tc>
        <w:tc>
          <w:tcPr>
            <w:tcW w:w="485" w:type="pct"/>
            <w:vMerge w:val="restart"/>
            <w:tcBorders>
              <w:top w:val="single" w:sz="12" w:space="0" w:color="auto"/>
              <w:left w:val="single" w:sz="4" w:space="0" w:color="auto"/>
              <w:right w:val="single" w:sz="2" w:space="0" w:color="auto"/>
            </w:tcBorders>
            <w:shd w:val="clear" w:color="auto" w:fill="0070C0"/>
            <w:vAlign w:val="center"/>
          </w:tcPr>
          <w:p w14:paraId="37631FC0" w14:textId="77777777" w:rsidR="00591296" w:rsidRPr="00CB6CF2" w:rsidRDefault="00591296" w:rsidP="00CC347E">
            <w:pPr>
              <w:pStyle w:val="TableHeaders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CB6CF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Child Price</w:t>
            </w:r>
          </w:p>
        </w:tc>
        <w:tc>
          <w:tcPr>
            <w:tcW w:w="435" w:type="pct"/>
            <w:vMerge w:val="restart"/>
            <w:tcBorders>
              <w:top w:val="single" w:sz="12" w:space="0" w:color="auto"/>
              <w:left w:val="single" w:sz="2" w:space="0" w:color="auto"/>
              <w:right w:val="single" w:sz="18" w:space="0" w:color="auto"/>
            </w:tcBorders>
            <w:shd w:val="clear" w:color="auto" w:fill="0070C0"/>
          </w:tcPr>
          <w:p w14:paraId="70C5D39A" w14:textId="77777777" w:rsidR="00591296" w:rsidRPr="00CB6CF2" w:rsidRDefault="00591296" w:rsidP="00CC347E">
            <w:pPr>
              <w:spacing w:before="0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CB6CF2">
              <w:rPr>
                <w:rFonts w:ascii="Arial" w:eastAsia="Calibri" w:hAnsi="Arial" w:cs="Arial"/>
                <w:b/>
                <w:color w:val="FFFFFF" w:themeColor="background1"/>
                <w:sz w:val="20"/>
                <w:szCs w:val="20"/>
              </w:rPr>
              <w:t>Adult Price</w:t>
            </w:r>
          </w:p>
        </w:tc>
        <w:tc>
          <w:tcPr>
            <w:tcW w:w="569" w:type="pct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0070C0"/>
            <w:vAlign w:val="center"/>
          </w:tcPr>
          <w:p w14:paraId="7053A664" w14:textId="77777777" w:rsidR="00591296" w:rsidRDefault="00591296" w:rsidP="00CC347E">
            <w:pPr>
              <w:pStyle w:val="TableHeaders"/>
              <w:rPr>
                <w:rFonts w:ascii="Arial" w:hAnsi="Arial" w:cs="Arial"/>
                <w:color w:val="FFFFFF" w:themeColor="background1"/>
                <w:szCs w:val="24"/>
              </w:rPr>
            </w:pPr>
            <w:r w:rsidRPr="00C73ECB">
              <w:rPr>
                <w:rFonts w:ascii="Arial" w:hAnsi="Arial" w:cs="Arial"/>
                <w:color w:val="FFFFFF" w:themeColor="background1"/>
                <w:szCs w:val="24"/>
              </w:rPr>
              <w:t xml:space="preserve">Sub </w:t>
            </w:r>
          </w:p>
          <w:p w14:paraId="54233673" w14:textId="77777777" w:rsidR="00591296" w:rsidRPr="00C73ECB" w:rsidRDefault="00591296" w:rsidP="00CC347E">
            <w:pPr>
              <w:pStyle w:val="TableHeaders"/>
              <w:rPr>
                <w:rFonts w:ascii="Arial" w:hAnsi="Arial" w:cs="Arial"/>
                <w:color w:val="FFFFFF" w:themeColor="background1"/>
                <w:szCs w:val="24"/>
              </w:rPr>
            </w:pPr>
            <w:r w:rsidRPr="00C73ECB">
              <w:rPr>
                <w:rFonts w:ascii="Arial" w:hAnsi="Arial" w:cs="Arial"/>
                <w:color w:val="FFFFFF" w:themeColor="background1"/>
                <w:szCs w:val="24"/>
              </w:rPr>
              <w:t>Total</w:t>
            </w:r>
          </w:p>
        </w:tc>
      </w:tr>
      <w:tr w:rsidR="00591296" w:rsidRPr="00B15ECD" w14:paraId="57289FE5" w14:textId="77777777" w:rsidTr="00703AFA">
        <w:trPr>
          <w:trHeight w:val="266"/>
        </w:trPr>
        <w:tc>
          <w:tcPr>
            <w:tcW w:w="869" w:type="pct"/>
            <w:vMerge/>
            <w:tcBorders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731F1C" w:themeFill="accent5"/>
            <w:vAlign w:val="center"/>
          </w:tcPr>
          <w:p w14:paraId="45547ED4" w14:textId="77777777" w:rsidR="00591296" w:rsidRPr="00B15ECD" w:rsidRDefault="00591296" w:rsidP="00CC347E">
            <w:pPr>
              <w:spacing w:before="0"/>
              <w:jc w:val="center"/>
              <w:rPr>
                <w:rFonts w:ascii="Arial" w:eastAsia="Calibri" w:hAnsi="Arial" w:cs="Arial"/>
                <w:b/>
                <w:szCs w:val="24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559263CE" w14:textId="77777777" w:rsidR="00591296" w:rsidRPr="00A32345" w:rsidRDefault="00591296" w:rsidP="00CC347E">
            <w:pPr>
              <w:pStyle w:val="TableSubheadings"/>
              <w:spacing w:line="240" w:lineRule="auto"/>
              <w:rPr>
                <w:rFonts w:ascii="Arial" w:hAnsi="Arial" w:cs="Arial"/>
                <w:b/>
                <w:bCs/>
                <w:i w:val="0"/>
                <w:i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i w:val="0"/>
                <w:iCs/>
                <w:color w:val="FFFFFF" w:themeColor="background1"/>
              </w:rPr>
              <w:t>3-4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6C0BB90A" w14:textId="77777777" w:rsidR="00591296" w:rsidRPr="00A32345" w:rsidRDefault="00591296" w:rsidP="00CC347E">
            <w:pPr>
              <w:pStyle w:val="TableSubheadings"/>
              <w:spacing w:line="240" w:lineRule="auto"/>
              <w:rPr>
                <w:rFonts w:ascii="Arial" w:hAnsi="Arial" w:cs="Arial"/>
                <w:b/>
                <w:bCs/>
                <w:i w:val="0"/>
                <w:i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i w:val="0"/>
                <w:iCs/>
                <w:color w:val="FFFFFF" w:themeColor="background1"/>
              </w:rPr>
              <w:t>5-6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18C6A15B" w14:textId="77777777" w:rsidR="00591296" w:rsidRPr="00A32345" w:rsidRDefault="00591296" w:rsidP="00CC347E">
            <w:pPr>
              <w:pStyle w:val="TableSubheadings"/>
              <w:spacing w:line="240" w:lineRule="auto"/>
              <w:rPr>
                <w:rFonts w:ascii="Arial" w:hAnsi="Arial" w:cs="Arial"/>
                <w:b/>
                <w:bCs/>
                <w:i w:val="0"/>
                <w:i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i w:val="0"/>
                <w:iCs/>
                <w:color w:val="FFFFFF" w:themeColor="background1"/>
              </w:rPr>
              <w:t>7-8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1728E91E" w14:textId="77777777" w:rsidR="00591296" w:rsidRPr="00A32345" w:rsidRDefault="00591296" w:rsidP="00CC347E">
            <w:pPr>
              <w:spacing w:before="0" w:line="240" w:lineRule="auto"/>
              <w:jc w:val="center"/>
              <w:rPr>
                <w:rFonts w:ascii="Arial" w:eastAsia="Calibri" w:hAnsi="Arial" w:cs="Arial"/>
                <w:b/>
                <w:bCs/>
                <w:iCs/>
                <w:color w:val="FFFFFF" w:themeColor="background1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iCs/>
                <w:color w:val="FFFFFF" w:themeColor="background1"/>
                <w:sz w:val="18"/>
                <w:szCs w:val="18"/>
              </w:rPr>
              <w:t>9-10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1783DB33" w14:textId="77777777" w:rsidR="00591296" w:rsidRPr="00A32345" w:rsidRDefault="00591296" w:rsidP="00CC347E">
            <w:pPr>
              <w:spacing w:before="0" w:line="240" w:lineRule="auto"/>
              <w:jc w:val="center"/>
              <w:rPr>
                <w:rFonts w:ascii="Arial" w:eastAsia="Calibri" w:hAnsi="Arial" w:cs="Arial"/>
                <w:b/>
                <w:bCs/>
                <w:iCs/>
                <w:color w:val="FFFFFF" w:themeColor="background1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iCs/>
                <w:color w:val="FFFFFF" w:themeColor="background1"/>
                <w:sz w:val="18"/>
                <w:szCs w:val="18"/>
              </w:rPr>
              <w:t>11-12</w:t>
            </w:r>
          </w:p>
        </w:tc>
        <w:tc>
          <w:tcPr>
            <w:tcW w:w="3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387CE8F4" w14:textId="77777777" w:rsidR="00591296" w:rsidRPr="00A32345" w:rsidRDefault="00591296" w:rsidP="00CC347E">
            <w:pPr>
              <w:spacing w:before="0" w:line="240" w:lineRule="auto"/>
              <w:jc w:val="center"/>
              <w:rPr>
                <w:rFonts w:ascii="Arial" w:eastAsia="Calibri" w:hAnsi="Arial" w:cs="Arial"/>
                <w:b/>
                <w:bCs/>
                <w:iCs/>
                <w:color w:val="FFFFFF" w:themeColor="background1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iCs/>
                <w:color w:val="FFFFFF" w:themeColor="background1"/>
                <w:sz w:val="18"/>
                <w:szCs w:val="18"/>
              </w:rPr>
              <w:t>13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2B019FAD" w14:textId="77777777" w:rsidR="00591296" w:rsidRPr="00A32345" w:rsidRDefault="00591296" w:rsidP="00CC347E">
            <w:pPr>
              <w:spacing w:before="0" w:line="240" w:lineRule="auto"/>
              <w:jc w:val="center"/>
              <w:rPr>
                <w:rFonts w:ascii="Arial" w:eastAsia="Calibri" w:hAnsi="Arial" w:cs="Arial"/>
                <w:b/>
                <w:bCs/>
                <w:iCs/>
                <w:color w:val="FFFFFF" w:themeColor="background1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iCs/>
                <w:color w:val="FFFFFF" w:themeColor="background1"/>
                <w:sz w:val="18"/>
                <w:szCs w:val="18"/>
              </w:rPr>
              <w:t>S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78576AD0" w14:textId="77777777" w:rsidR="00591296" w:rsidRPr="00A32345" w:rsidRDefault="00591296" w:rsidP="00CC347E">
            <w:pPr>
              <w:spacing w:before="0" w:line="240" w:lineRule="auto"/>
              <w:jc w:val="center"/>
              <w:rPr>
                <w:rFonts w:ascii="Arial" w:eastAsia="Calibri" w:hAnsi="Arial" w:cs="Arial"/>
                <w:b/>
                <w:bCs/>
                <w:iCs/>
                <w:color w:val="FFFFFF" w:themeColor="background1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iCs/>
                <w:color w:val="FFFFFF" w:themeColor="background1"/>
                <w:sz w:val="18"/>
                <w:szCs w:val="18"/>
              </w:rPr>
              <w:t>M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4CA9ABE4" w14:textId="77777777" w:rsidR="00591296" w:rsidRPr="00A32345" w:rsidRDefault="00591296" w:rsidP="00CC347E">
            <w:pPr>
              <w:spacing w:before="0" w:line="240" w:lineRule="auto"/>
              <w:jc w:val="center"/>
              <w:rPr>
                <w:rFonts w:ascii="Arial" w:eastAsia="Calibri" w:hAnsi="Arial" w:cs="Arial"/>
                <w:b/>
                <w:bCs/>
                <w:iCs/>
                <w:color w:val="FFFFFF" w:themeColor="background1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iCs/>
                <w:color w:val="FFFFFF" w:themeColor="background1"/>
                <w:sz w:val="18"/>
                <w:szCs w:val="18"/>
              </w:rPr>
              <w:t>L</w:t>
            </w:r>
          </w:p>
        </w:tc>
        <w:tc>
          <w:tcPr>
            <w:tcW w:w="485" w:type="pct"/>
            <w:vMerge/>
            <w:tcBorders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24342D43" w14:textId="77777777" w:rsidR="00591296" w:rsidRPr="00B15ECD" w:rsidRDefault="00591296" w:rsidP="00CC347E">
            <w:pPr>
              <w:spacing w:before="0"/>
              <w:jc w:val="center"/>
              <w:rPr>
                <w:rFonts w:ascii="Arial" w:eastAsia="Calibri" w:hAnsi="Arial" w:cs="Arial"/>
                <w:b/>
                <w:szCs w:val="24"/>
              </w:rPr>
            </w:pPr>
          </w:p>
        </w:tc>
        <w:tc>
          <w:tcPr>
            <w:tcW w:w="435" w:type="pct"/>
            <w:vMerge/>
            <w:tcBorders>
              <w:left w:val="single" w:sz="2" w:space="0" w:color="auto"/>
              <w:bottom w:val="single" w:sz="4" w:space="0" w:color="auto"/>
              <w:right w:val="single" w:sz="18" w:space="0" w:color="auto"/>
            </w:tcBorders>
            <w:shd w:val="clear" w:color="auto" w:fill="731F1C" w:themeFill="accent5"/>
          </w:tcPr>
          <w:p w14:paraId="00B9183E" w14:textId="77777777" w:rsidR="00591296" w:rsidRPr="00B15ECD" w:rsidRDefault="00591296" w:rsidP="00CC347E">
            <w:pPr>
              <w:spacing w:before="0"/>
              <w:jc w:val="center"/>
              <w:rPr>
                <w:rFonts w:ascii="Arial" w:eastAsia="Calibri" w:hAnsi="Arial" w:cs="Arial"/>
                <w:b/>
                <w:szCs w:val="24"/>
              </w:rPr>
            </w:pPr>
          </w:p>
        </w:tc>
        <w:tc>
          <w:tcPr>
            <w:tcW w:w="569" w:type="pct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731F1C" w:themeFill="accent5"/>
            <w:vAlign w:val="center"/>
          </w:tcPr>
          <w:p w14:paraId="57E3BF24" w14:textId="77777777" w:rsidR="00591296" w:rsidRPr="00B15ECD" w:rsidRDefault="00591296" w:rsidP="00CC347E">
            <w:pPr>
              <w:spacing w:before="0"/>
              <w:jc w:val="center"/>
              <w:rPr>
                <w:rFonts w:ascii="Arial" w:eastAsia="Calibri" w:hAnsi="Arial" w:cs="Arial"/>
                <w:b/>
                <w:szCs w:val="24"/>
              </w:rPr>
            </w:pPr>
          </w:p>
        </w:tc>
      </w:tr>
      <w:tr w:rsidR="00591296" w:rsidRPr="00B15ECD" w14:paraId="4B0F1C8B" w14:textId="77777777" w:rsidTr="00703AFA">
        <w:trPr>
          <w:trHeight w:val="380"/>
        </w:trPr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C8AF500" w14:textId="77777777" w:rsidR="00591296" w:rsidRPr="00CB6CF2" w:rsidRDefault="00591296" w:rsidP="00CC347E">
            <w:pPr>
              <w:rPr>
                <w:rFonts w:ascii="Arial" w:hAnsi="Arial" w:cs="Arial"/>
                <w:sz w:val="16"/>
                <w:szCs w:val="16"/>
              </w:rPr>
            </w:pPr>
            <w:r w:rsidRPr="00CB6CF2">
              <w:rPr>
                <w:rFonts w:ascii="Arial" w:hAnsi="Arial" w:cs="Arial"/>
                <w:sz w:val="16"/>
                <w:szCs w:val="16"/>
              </w:rPr>
              <w:t>All items are royal blue unless marked otherwise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9E5CE8E" w14:textId="77777777" w:rsidR="00591296" w:rsidRPr="00B15ECD" w:rsidRDefault="00591296" w:rsidP="00CC347E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352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031D0FC" w14:textId="77777777" w:rsidR="00591296" w:rsidRPr="00B15ECD" w:rsidRDefault="00591296" w:rsidP="00CC347E">
            <w:pPr>
              <w:jc w:val="center"/>
              <w:rPr>
                <w:rFonts w:ascii="Arial" w:hAnsi="Arial" w:cs="Arial"/>
                <w:szCs w:val="24"/>
              </w:rPr>
            </w:pPr>
            <w:r w:rsidRPr="00B15ECD">
              <w:rPr>
                <w:rFonts w:ascii="Arial" w:hAnsi="Arial" w:cs="Arial"/>
                <w:szCs w:val="24"/>
              </w:rPr>
              <w:t>Please enter quantity of each size required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22B449E" w14:textId="77777777" w:rsidR="00591296" w:rsidRPr="00B15ECD" w:rsidRDefault="00591296" w:rsidP="00CC347E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70F4188B" w14:textId="77777777" w:rsidR="00591296" w:rsidRDefault="00591296" w:rsidP="00CC347E">
            <w:pPr>
              <w:spacing w:before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B0096">
              <w:rPr>
                <w:rFonts w:ascii="Arial" w:hAnsi="Arial" w:cs="Arial"/>
                <w:sz w:val="18"/>
                <w:szCs w:val="18"/>
              </w:rPr>
              <w:t>Applie</w:t>
            </w:r>
            <w:r>
              <w:rPr>
                <w:rFonts w:ascii="Arial" w:hAnsi="Arial" w:cs="Arial"/>
                <w:sz w:val="18"/>
                <w:szCs w:val="18"/>
              </w:rPr>
              <w:t>s</w:t>
            </w:r>
          </w:p>
          <w:p w14:paraId="5F5E80B5" w14:textId="77777777" w:rsidR="00591296" w:rsidRDefault="00591296" w:rsidP="00CC347E">
            <w:pPr>
              <w:spacing w:before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B0096">
              <w:rPr>
                <w:rFonts w:ascii="Arial" w:hAnsi="Arial" w:cs="Arial"/>
                <w:sz w:val="18"/>
                <w:szCs w:val="18"/>
              </w:rPr>
              <w:t>to</w:t>
            </w:r>
          </w:p>
          <w:p w14:paraId="477C9577" w14:textId="77777777" w:rsidR="00591296" w:rsidRPr="00DB0096" w:rsidRDefault="00591296" w:rsidP="00CC347E">
            <w:pPr>
              <w:spacing w:before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B0096">
              <w:rPr>
                <w:rFonts w:ascii="Arial" w:hAnsi="Arial" w:cs="Arial"/>
                <w:sz w:val="18"/>
                <w:szCs w:val="18"/>
              </w:rPr>
              <w:t xml:space="preserve">M &amp; L </w:t>
            </w:r>
          </w:p>
        </w:tc>
        <w:tc>
          <w:tcPr>
            <w:tcW w:w="569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117EDDC9" w14:textId="77777777" w:rsidR="00591296" w:rsidRPr="00212C7C" w:rsidRDefault="00591296" w:rsidP="00CC34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C7C">
              <w:rPr>
                <w:rFonts w:ascii="Arial" w:hAnsi="Arial" w:cs="Arial"/>
                <w:sz w:val="20"/>
                <w:szCs w:val="20"/>
              </w:rPr>
              <w:t>Enter Amount</w:t>
            </w:r>
          </w:p>
        </w:tc>
      </w:tr>
      <w:tr w:rsidR="00591296" w:rsidRPr="00B15ECD" w14:paraId="0BB2C7A2" w14:textId="77777777" w:rsidTr="00703AFA">
        <w:trPr>
          <w:trHeight w:val="562"/>
        </w:trPr>
        <w:tc>
          <w:tcPr>
            <w:tcW w:w="86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DC6E700" w14:textId="77777777" w:rsidR="00591296" w:rsidRPr="006A2F76" w:rsidRDefault="00591296" w:rsidP="00CC347E">
            <w:pPr>
              <w:rPr>
                <w:rFonts w:ascii="Arial" w:hAnsi="Arial" w:cs="Arial"/>
                <w:sz w:val="18"/>
                <w:szCs w:val="18"/>
              </w:rPr>
            </w:pPr>
            <w:r w:rsidRPr="006A2F76">
              <w:rPr>
                <w:rFonts w:ascii="Arial" w:hAnsi="Arial" w:cs="Arial"/>
                <w:sz w:val="18"/>
                <w:szCs w:val="18"/>
              </w:rPr>
              <w:t>POLO SHIRT (WHITE)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622350289"/>
            <w:placeholder>
              <w:docPart w:val="521B596266B141F78AECAB7E7B7F37B1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290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  <w:shd w:val="clear" w:color="auto" w:fill="auto"/>
              </w:tcPr>
              <w:p w14:paraId="7298B10E" w14:textId="77777777" w:rsidR="00591296" w:rsidRDefault="00591296" w:rsidP="00CC347E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1357778648"/>
            <w:placeholder>
              <w:docPart w:val="E22DE682422745E798A9A6D6FA7E9FFC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29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66CD5FEB" w14:textId="77777777" w:rsidR="00591296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817099701"/>
            <w:placeholder>
              <w:docPart w:val="7678906D0EBE4C4FACD46EB5331D6E8D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290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6FE5A1B2" w14:textId="77777777" w:rsidR="00591296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296841581"/>
            <w:placeholder>
              <w:docPart w:val="3F7D570DFDF2409E9B5D6A4841F73E69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362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57791602" w14:textId="77777777" w:rsidR="00591296" w:rsidRDefault="00591296" w:rsidP="00CC347E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30316553"/>
            <w:placeholder>
              <w:docPart w:val="92E4E1CC138B474C94FE1C9651D8243B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364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5B4E3DBD" w14:textId="77777777" w:rsidR="00591296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120463842"/>
            <w:placeholder>
              <w:docPart w:val="98849ECA6B954BDA906EC8B45E1E6A4D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290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63A374E4" w14:textId="705C29D0" w:rsidR="00591296" w:rsidRDefault="00CD4CC7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1884560747"/>
            <w:placeholder>
              <w:docPart w:val="C87C796218874A9E9DD1A8BA0A43B127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290" w:type="pct"/>
                <w:gridSpan w:val="2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10C84AFD" w14:textId="77777777" w:rsidR="00591296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902216807"/>
            <w:placeholder>
              <w:docPart w:val="C57745D9C3BD4F1889475A70FD4748A9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239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6EF17E8F" w14:textId="77777777" w:rsidR="00591296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1934193075"/>
            <w:placeholder>
              <w:docPart w:val="C5C7C786FC3D45F38AD9173D9FD2185F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226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41912C0F" w14:textId="77777777" w:rsidR="00591296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tc>
          <w:tcPr>
            <w:tcW w:w="48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9541BE1" w14:textId="77777777" w:rsidR="00591296" w:rsidRPr="00CB6CF2" w:rsidRDefault="00591296" w:rsidP="00CC347E">
            <w:pPr>
              <w:rPr>
                <w:rFonts w:ascii="Arial" w:hAnsi="Arial" w:cs="Arial"/>
                <w:sz w:val="20"/>
                <w:szCs w:val="20"/>
              </w:rPr>
            </w:pPr>
            <w:r w:rsidRPr="00CB6CF2">
              <w:rPr>
                <w:rFonts w:ascii="Arial" w:hAnsi="Arial" w:cs="Arial"/>
                <w:sz w:val="20"/>
                <w:szCs w:val="20"/>
              </w:rPr>
              <w:t>£8.50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</w:tcPr>
          <w:p w14:paraId="2ABE7E2D" w14:textId="77777777" w:rsidR="00591296" w:rsidRPr="00CB6CF2" w:rsidRDefault="00591296" w:rsidP="00CC347E">
            <w:pPr>
              <w:rPr>
                <w:rFonts w:ascii="Arial" w:hAnsi="Arial" w:cs="Arial"/>
                <w:sz w:val="20"/>
                <w:szCs w:val="20"/>
              </w:rPr>
            </w:pPr>
            <w:r w:rsidRPr="00CB6CF2">
              <w:rPr>
                <w:rFonts w:ascii="Arial" w:hAnsi="Arial" w:cs="Arial"/>
                <w:sz w:val="20"/>
                <w:szCs w:val="20"/>
              </w:rPr>
              <w:t>£10.00</w:t>
            </w:r>
          </w:p>
        </w:tc>
        <w:tc>
          <w:tcPr>
            <w:tcW w:w="569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8FB4C80" w14:textId="28050D92" w:rsidR="00591296" w:rsidRPr="00CB6CF2" w:rsidRDefault="00000000" w:rsidP="00CC34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2071802368"/>
                <w:placeholder>
                  <w:docPart w:val="C3424CDFB2B845A2B400FE99A9A14F7F"/>
                </w:placeholder>
                <w:showingPlcHdr/>
              </w:sdtPr>
              <w:sdtContent>
                <w:r w:rsidR="00C5059A">
                  <w:rPr>
                    <w:rFonts w:ascii="Arial" w:hAnsi="Arial" w:cs="Arial"/>
                    <w:sz w:val="20"/>
                    <w:szCs w:val="20"/>
                  </w:rPr>
                  <w:t>0.00</w:t>
                </w:r>
              </w:sdtContent>
            </w:sdt>
          </w:p>
        </w:tc>
      </w:tr>
      <w:tr w:rsidR="00591296" w:rsidRPr="00B15ECD" w14:paraId="503DD825" w14:textId="77777777" w:rsidTr="00703AFA">
        <w:trPr>
          <w:trHeight w:val="562"/>
        </w:trPr>
        <w:tc>
          <w:tcPr>
            <w:tcW w:w="86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4A1525D" w14:textId="77777777" w:rsidR="00591296" w:rsidRPr="006A2F76" w:rsidRDefault="00591296" w:rsidP="00CC347E">
            <w:pPr>
              <w:rPr>
                <w:rFonts w:ascii="Arial" w:hAnsi="Arial" w:cs="Arial"/>
                <w:sz w:val="18"/>
                <w:szCs w:val="18"/>
              </w:rPr>
            </w:pPr>
            <w:r w:rsidRPr="006A2F76">
              <w:rPr>
                <w:rFonts w:ascii="Arial" w:hAnsi="Arial" w:cs="Arial"/>
                <w:sz w:val="18"/>
                <w:szCs w:val="18"/>
              </w:rPr>
              <w:t>CREW SWEATSHIRT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397594585"/>
            <w:placeholder>
              <w:docPart w:val="F405FB2527FC42E8AA9357A4F6E26409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290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  <w:shd w:val="clear" w:color="auto" w:fill="auto"/>
              </w:tcPr>
              <w:p w14:paraId="1BE1A2B0" w14:textId="77777777" w:rsidR="00591296" w:rsidRPr="00CB6CF2" w:rsidRDefault="00591296" w:rsidP="00CC347E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1445351931"/>
            <w:placeholder>
              <w:docPart w:val="9E1D853F31314A83815CD99ADA8BD6F1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29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3A2AF8CE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1853869655"/>
            <w:placeholder>
              <w:docPart w:val="36323935A01445819F2439D1FA93DE70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290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1D97B986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tc>
          <w:tcPr>
            <w:tcW w:w="36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0B5167B" w14:textId="77777777" w:rsidR="00591296" w:rsidRPr="00CB6CF2" w:rsidRDefault="00000000" w:rsidP="00CC347E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alias w:val="Quantity"/>
                <w:tag w:val="Quantity"/>
                <w:id w:val="-1140346120"/>
                <w:placeholder>
                  <w:docPart w:val="9C08BE8A29C546269ACC1EA8EAC98DE5"/>
                </w:placeholder>
                <w:showingPlcHdr/>
                <w:comboBox>
                  <w:listItem w:value="Quantity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</w:comboBox>
              </w:sdtPr>
              <w:sdtContent>
                <w:r w:rsidR="00591296">
                  <w:rPr>
                    <w:rFonts w:ascii="Arial" w:hAnsi="Arial" w:cs="Arial"/>
                    <w:szCs w:val="24"/>
                  </w:rPr>
                  <w:t xml:space="preserve"> </w:t>
                </w:r>
              </w:sdtContent>
            </w:sdt>
          </w:p>
        </w:tc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1728052886"/>
            <w:placeholder>
              <w:docPart w:val="7F74E02F4C2A4F4A87DBAA8BE537A391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364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1E2C4D7E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1337449319"/>
            <w:placeholder>
              <w:docPart w:val="84963C5A661543ECBC4C7F800A6D5FC7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290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24A5A854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177426233"/>
            <w:placeholder>
              <w:docPart w:val="E04D1E49D21B46038C7AEECA4C5227FE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290" w:type="pct"/>
                <w:gridSpan w:val="2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023751EC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855316883"/>
            <w:placeholder>
              <w:docPart w:val="BD42327CE4B545F38D5A1C29F1A0BBB5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239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1F4E6F14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1922251218"/>
            <w:placeholder>
              <w:docPart w:val="DAB2E56064D540A68A263AF8BD0FABC3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226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1F08096B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tc>
          <w:tcPr>
            <w:tcW w:w="48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25E0C5D" w14:textId="77777777" w:rsidR="00591296" w:rsidRPr="00CB6CF2" w:rsidRDefault="00591296" w:rsidP="00CC347E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CB6CF2">
              <w:rPr>
                <w:rFonts w:ascii="Arial" w:hAnsi="Arial" w:cs="Arial"/>
                <w:sz w:val="20"/>
                <w:szCs w:val="20"/>
              </w:rPr>
              <w:t>£11.50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</w:tcPr>
          <w:p w14:paraId="3D0D11FE" w14:textId="77777777" w:rsidR="00591296" w:rsidRPr="00CB6CF2" w:rsidRDefault="00591296" w:rsidP="00CC347E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CB6CF2">
              <w:rPr>
                <w:rFonts w:ascii="Arial" w:hAnsi="Arial" w:cs="Arial"/>
                <w:sz w:val="20"/>
                <w:szCs w:val="20"/>
              </w:rPr>
              <w:t>£12.00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263689434"/>
            <w:placeholder>
              <w:docPart w:val="93E72A409A1146CD92C6B8EAE9F67883"/>
            </w:placeholder>
          </w:sdtPr>
          <w:sdtContent>
            <w:tc>
              <w:tcPr>
                <w:tcW w:w="569" w:type="pct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14:paraId="39781EAE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  <w:sdt>
                  <w:sdtPr>
                    <w:rPr>
                      <w:rFonts w:ascii="Arial" w:hAnsi="Arial" w:cs="Arial"/>
                      <w:sz w:val="20"/>
                      <w:szCs w:val="20"/>
                    </w:rPr>
                    <w:id w:val="1518424967"/>
                    <w:placeholder>
                      <w:docPart w:val="40F95D93FC72430BB0872FF20A1E65E8"/>
                    </w:placeholder>
                    <w:showingPlcHdr/>
                  </w:sdtPr>
                  <w:sdtContent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0.00</w:t>
                    </w:r>
                  </w:sdtContent>
                </w:sdt>
                <w:r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</w:tr>
      <w:tr w:rsidR="00591296" w:rsidRPr="00B15ECD" w14:paraId="096DED34" w14:textId="77777777" w:rsidTr="00703AFA">
        <w:trPr>
          <w:trHeight w:val="240"/>
        </w:trPr>
        <w:tc>
          <w:tcPr>
            <w:tcW w:w="86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99E299" w14:textId="77777777" w:rsidR="00591296" w:rsidRPr="006A2F76" w:rsidRDefault="00591296" w:rsidP="00CC347E">
            <w:pPr>
              <w:rPr>
                <w:rFonts w:ascii="Arial" w:hAnsi="Arial" w:cs="Arial"/>
                <w:sz w:val="18"/>
                <w:szCs w:val="18"/>
              </w:rPr>
            </w:pPr>
            <w:r w:rsidRPr="006A2F76">
              <w:rPr>
                <w:rFonts w:ascii="Arial" w:hAnsi="Arial" w:cs="Arial"/>
                <w:sz w:val="18"/>
                <w:szCs w:val="18"/>
              </w:rPr>
              <w:t>V-NECK SWEATSHIRT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1182779096"/>
            <w:placeholder>
              <w:docPart w:val="F35E2B0F87BA41DF9AD1E26C43263D16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290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7D96FBA4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62338171"/>
            <w:placeholder>
              <w:docPart w:val="1AE88E808E34466B870E7FDF408A1902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29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2440D0B8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1146124646"/>
            <w:placeholder>
              <w:docPart w:val="8ABC481E7EF94028A71A8F3131BF47A1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290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6593EC59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1398315779"/>
            <w:placeholder>
              <w:docPart w:val="7D1EFDE64FA84611925929E71EB79219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362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76DEF370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641698775"/>
            <w:placeholder>
              <w:docPart w:val="4ADD25DD5BE54B5B9732787FA7361E9D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364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622DF91C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683098587"/>
            <w:placeholder>
              <w:docPart w:val="EB0E39A097624EFCB741A15991BA4C79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290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18BA96E5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1626143460"/>
            <w:placeholder>
              <w:docPart w:val="EDF36726033F430D9A018BD13202CCE7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290" w:type="pct"/>
                <w:gridSpan w:val="2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493B7C00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1068965468"/>
            <w:placeholder>
              <w:docPart w:val="45E2888684FF43EF99712C4A70CE6A8C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239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0A10D74E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59940096"/>
            <w:placeholder>
              <w:docPart w:val="3B295266604F4E7E9817655E55332FC2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226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432093DE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tc>
          <w:tcPr>
            <w:tcW w:w="48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D57EE5" w14:textId="77777777" w:rsidR="00591296" w:rsidRPr="00CB6CF2" w:rsidRDefault="00591296" w:rsidP="00CC347E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CB6CF2">
              <w:rPr>
                <w:rFonts w:ascii="Arial" w:hAnsi="Arial" w:cs="Arial"/>
                <w:sz w:val="20"/>
                <w:szCs w:val="20"/>
              </w:rPr>
              <w:t>£11.50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</w:tcPr>
          <w:p w14:paraId="4071E977" w14:textId="77777777" w:rsidR="00591296" w:rsidRPr="00CB6CF2" w:rsidRDefault="00591296" w:rsidP="00CC347E">
            <w:pPr>
              <w:rPr>
                <w:rFonts w:ascii="Arial" w:hAnsi="Arial" w:cs="Arial"/>
                <w:sz w:val="20"/>
                <w:szCs w:val="20"/>
              </w:rPr>
            </w:pPr>
            <w:r w:rsidRPr="00CB6CF2">
              <w:rPr>
                <w:rFonts w:ascii="Arial" w:hAnsi="Arial" w:cs="Arial"/>
                <w:sz w:val="20"/>
                <w:szCs w:val="20"/>
              </w:rPr>
              <w:t>£13.00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060709099"/>
            <w:placeholder>
              <w:docPart w:val="7941673707974386AA412BA3951D6748"/>
            </w:placeholder>
          </w:sdtPr>
          <w:sdtContent>
            <w:tc>
              <w:tcPr>
                <w:tcW w:w="569" w:type="pct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14:paraId="6D163EA3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  <w:sdt>
                  <w:sdtPr>
                    <w:rPr>
                      <w:rFonts w:ascii="Arial" w:hAnsi="Arial" w:cs="Arial"/>
                      <w:sz w:val="20"/>
                      <w:szCs w:val="20"/>
                    </w:rPr>
                    <w:id w:val="-537813601"/>
                    <w:placeholder>
                      <w:docPart w:val="EC3E1EB4E8544878AB190A4EB9C4A6B1"/>
                    </w:placeholder>
                    <w:showingPlcHdr/>
                  </w:sdtPr>
                  <w:sdtContent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0.00</w:t>
                    </w:r>
                  </w:sdtContent>
                </w:sdt>
                <w:r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</w:tr>
      <w:tr w:rsidR="00591296" w:rsidRPr="00B15ECD" w14:paraId="1A3E2938" w14:textId="77777777" w:rsidTr="00703AFA">
        <w:trPr>
          <w:trHeight w:val="548"/>
        </w:trPr>
        <w:tc>
          <w:tcPr>
            <w:tcW w:w="86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9318C47" w14:textId="77777777" w:rsidR="00591296" w:rsidRPr="006A2F76" w:rsidRDefault="00591296" w:rsidP="00CC347E">
            <w:pPr>
              <w:rPr>
                <w:rFonts w:ascii="Arial" w:hAnsi="Arial" w:cs="Arial"/>
                <w:sz w:val="18"/>
                <w:szCs w:val="18"/>
              </w:rPr>
            </w:pPr>
            <w:r w:rsidRPr="006A2F76">
              <w:rPr>
                <w:rFonts w:ascii="Arial" w:hAnsi="Arial" w:cs="Arial"/>
                <w:sz w:val="18"/>
                <w:szCs w:val="18"/>
              </w:rPr>
              <w:t>CARDIGAN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1721623450"/>
            <w:placeholder>
              <w:docPart w:val="E7A267B544824EB9B63A0C301D161452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290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5CDF55F6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503409700"/>
            <w:placeholder>
              <w:docPart w:val="D5BDF7D9F1574CBEAFD1E90F52300A2D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29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7EF193DB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923717604"/>
            <w:placeholder>
              <w:docPart w:val="778504EA6DC0477C81D6EFB19FD8A10D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290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14C2426E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1345310356"/>
            <w:placeholder>
              <w:docPart w:val="5CDD35B463E4488DB26C0BA4BFDAEEA3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362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7B7B31D3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227615912"/>
            <w:placeholder>
              <w:docPart w:val="3C1F4A75272440ABABD40AAA6ECBD85A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364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403370E0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853158629"/>
            <w:placeholder>
              <w:docPart w:val="42678A6A60AA432B8AE185D3E0F24350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290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107E19B8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1339507830"/>
            <w:placeholder>
              <w:docPart w:val="B330C3C20B4F4ADE9898F40B308646BA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290" w:type="pct"/>
                <w:gridSpan w:val="2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50AD613D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929471929"/>
            <w:placeholder>
              <w:docPart w:val="83455D5EAAB54B248195ED624750F571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239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2678403F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672492463"/>
            <w:placeholder>
              <w:docPart w:val="40F1833EAC584026A331DF0A7FD224DF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226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6E45779E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tc>
          <w:tcPr>
            <w:tcW w:w="48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A0AD438" w14:textId="77777777" w:rsidR="00591296" w:rsidRPr="00CB6CF2" w:rsidRDefault="00591296" w:rsidP="00CC347E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CB6CF2">
              <w:rPr>
                <w:rFonts w:ascii="Arial" w:hAnsi="Arial" w:cs="Arial"/>
                <w:sz w:val="20"/>
                <w:szCs w:val="20"/>
              </w:rPr>
              <w:t>£12.50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</w:tcPr>
          <w:p w14:paraId="0C7C50DF" w14:textId="77777777" w:rsidR="00591296" w:rsidRPr="00CB6CF2" w:rsidRDefault="00591296" w:rsidP="00CC347E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CB6CF2">
              <w:rPr>
                <w:rFonts w:ascii="Arial" w:hAnsi="Arial" w:cs="Arial"/>
                <w:sz w:val="20"/>
                <w:szCs w:val="20"/>
              </w:rPr>
              <w:t>£14.00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787506678"/>
            <w:placeholder>
              <w:docPart w:val="9676FE590E18403DB59F1B654B928FD7"/>
            </w:placeholder>
            <w:showingPlcHdr/>
          </w:sdtPr>
          <w:sdtContent>
            <w:tc>
              <w:tcPr>
                <w:tcW w:w="569" w:type="pct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14:paraId="18373D7A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t>0.00</w:t>
                </w:r>
              </w:p>
            </w:tc>
          </w:sdtContent>
        </w:sdt>
      </w:tr>
      <w:tr w:rsidR="00703AFA" w:rsidRPr="00B15ECD" w14:paraId="463977EA" w14:textId="77777777" w:rsidTr="00703AFA">
        <w:tc>
          <w:tcPr>
            <w:tcW w:w="86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105083" w14:textId="17391040" w:rsidR="006A2F76" w:rsidRPr="006A2F76" w:rsidRDefault="006A2F76" w:rsidP="00CC347E">
            <w:pPr>
              <w:rPr>
                <w:rFonts w:ascii="Arial" w:hAnsi="Arial" w:cs="Arial"/>
                <w:sz w:val="18"/>
                <w:szCs w:val="18"/>
              </w:rPr>
            </w:pPr>
            <w:r w:rsidRPr="006A2F76">
              <w:rPr>
                <w:rFonts w:ascii="Arial" w:hAnsi="Arial" w:cs="Arial"/>
                <w:sz w:val="18"/>
                <w:szCs w:val="18"/>
              </w:rPr>
              <w:t>FLEECE JACKET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113338903"/>
            <w:placeholder>
              <w:docPart w:val="E1F33D7F946740858F45E3BB02C89218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290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79ED9A0A" w14:textId="2DEC6161" w:rsidR="006A2F76" w:rsidRDefault="00703AFA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1495639417"/>
            <w:placeholder>
              <w:docPart w:val="71BF43FA37294DB090A984725A02FA9C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29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2B3B6A6B" w14:textId="248876FB" w:rsidR="006A2F76" w:rsidRDefault="00703AFA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905105173"/>
            <w:placeholder>
              <w:docPart w:val="B93340F3CEB64046973E748090C52E67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290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216E5D38" w14:textId="5D478873" w:rsidR="006A2F76" w:rsidRDefault="00703AFA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106126568"/>
            <w:placeholder>
              <w:docPart w:val="48EB1682A411497A88D1554CCC3EA594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362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21FAF8B9" w14:textId="21C7B7A2" w:rsidR="006A2F76" w:rsidRDefault="00703AFA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336655443"/>
            <w:placeholder>
              <w:docPart w:val="99E61704C4084041B04B61D6192F7BE4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364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3424A0B5" w14:textId="3C81E5F3" w:rsidR="006A2F76" w:rsidRDefault="00703AFA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1460175212"/>
            <w:placeholder>
              <w:docPart w:val="DCDB94183E454AE7BDAE5B118712DBF7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290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  <w:shd w:val="clear" w:color="auto" w:fill="auto"/>
              </w:tcPr>
              <w:p w14:paraId="0B0EFE2B" w14:textId="2CD5CF9D" w:rsidR="006A2F76" w:rsidRPr="00CB6CF2" w:rsidRDefault="00703AFA" w:rsidP="00CC347E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tc>
          <w:tcPr>
            <w:tcW w:w="755" w:type="pct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7C360EE0" w14:textId="249BE0E2" w:rsidR="006A2F76" w:rsidRPr="00CB6CF2" w:rsidRDefault="006A2F76" w:rsidP="00CC347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0E5A062" w14:textId="1F6261A3" w:rsidR="006A2F76" w:rsidRPr="00CB6CF2" w:rsidRDefault="006A2F76" w:rsidP="00CC347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£16.00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4446B6EE" w14:textId="77777777" w:rsidR="006A2F76" w:rsidRPr="00CB6CF2" w:rsidRDefault="006A2F76" w:rsidP="00CC347E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sdt>
          <w:sdtPr>
            <w:rPr>
              <w:rFonts w:ascii="Arial" w:hAnsi="Arial" w:cs="Arial"/>
              <w:sz w:val="20"/>
              <w:szCs w:val="20"/>
            </w:rPr>
            <w:id w:val="242069892"/>
            <w:placeholder>
              <w:docPart w:val="FEDB4FF5854A4407950EEF63B6FF47E0"/>
            </w:placeholder>
            <w:showingPlcHdr/>
          </w:sdtPr>
          <w:sdtContent>
            <w:tc>
              <w:tcPr>
                <w:tcW w:w="569" w:type="pct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14:paraId="67E48E71" w14:textId="353A4108" w:rsidR="006A2F76" w:rsidRDefault="006A2F7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t>0.00</w:t>
                </w:r>
              </w:p>
            </w:tc>
          </w:sdtContent>
        </w:sdt>
      </w:tr>
      <w:tr w:rsidR="006A2F76" w:rsidRPr="00B15ECD" w14:paraId="49CFE66D" w14:textId="77777777" w:rsidTr="00703AFA">
        <w:tc>
          <w:tcPr>
            <w:tcW w:w="86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DC01026" w14:textId="63C76611" w:rsidR="006A2F76" w:rsidRPr="006A2F76" w:rsidRDefault="006A2F76" w:rsidP="00CC347E">
            <w:pPr>
              <w:rPr>
                <w:rFonts w:ascii="Arial" w:hAnsi="Arial" w:cs="Arial"/>
                <w:sz w:val="18"/>
                <w:szCs w:val="18"/>
              </w:rPr>
            </w:pPr>
            <w:r w:rsidRPr="006A2F76">
              <w:rPr>
                <w:rFonts w:ascii="Arial" w:hAnsi="Arial" w:cs="Arial"/>
                <w:sz w:val="18"/>
                <w:szCs w:val="18"/>
              </w:rPr>
              <w:t>WINTER JACKET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989938690"/>
            <w:placeholder>
              <w:docPart w:val="0714A662C3AD42F8818F8556B6742C6F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290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2C387499" w14:textId="06093230" w:rsidR="006A2F76" w:rsidRPr="00CB6CF2" w:rsidRDefault="006A2F7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D40F27">
                  <w:rPr>
                    <w:rFonts w:ascii="Arial" w:hAnsi="Arial" w:cs="Arial"/>
                    <w:szCs w:val="24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1064630565"/>
            <w:placeholder>
              <w:docPart w:val="DC37511A9094458EAE9D4606546BFD7B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29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0CDDCF8D" w14:textId="77777777" w:rsidR="006A2F76" w:rsidRPr="00CB6CF2" w:rsidRDefault="006A2F7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1169015719"/>
            <w:placeholder>
              <w:docPart w:val="3B3F18866F854301854298B208A6E7B0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290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34701004" w14:textId="77777777" w:rsidR="006A2F76" w:rsidRPr="00CB6CF2" w:rsidRDefault="006A2F7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1541779828"/>
            <w:placeholder>
              <w:docPart w:val="B4580ADD6B524655901D80C87E806F26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362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4A234158" w14:textId="77777777" w:rsidR="006A2F76" w:rsidRPr="00CB6CF2" w:rsidRDefault="006A2F7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209384023"/>
            <w:placeholder>
              <w:docPart w:val="16E06A27E7AD4C24836C066245163E6E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364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458EA948" w14:textId="77777777" w:rsidR="006A2F76" w:rsidRPr="00CB6CF2" w:rsidRDefault="006A2F7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2103063351"/>
            <w:placeholder>
              <w:docPart w:val="EA09E60C23234FB1BB6D910C732A93C6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290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  <w:shd w:val="clear" w:color="auto" w:fill="auto"/>
              </w:tcPr>
              <w:p w14:paraId="06A7B9A5" w14:textId="026D38DF" w:rsidR="006A2F76" w:rsidRPr="00CB6CF2" w:rsidRDefault="00703AFA" w:rsidP="00CC347E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tc>
          <w:tcPr>
            <w:tcW w:w="755" w:type="pct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0D01009B" w14:textId="518C18FE" w:rsidR="006A2F76" w:rsidRPr="00CB6CF2" w:rsidRDefault="006A2F76" w:rsidP="00CC347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A80FECA" w14:textId="63821E2C" w:rsidR="006A2F76" w:rsidRPr="00CB6CF2" w:rsidRDefault="006A2F76" w:rsidP="00CC347E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CB6CF2">
              <w:rPr>
                <w:rFonts w:ascii="Arial" w:hAnsi="Arial" w:cs="Arial"/>
                <w:sz w:val="20"/>
                <w:szCs w:val="20"/>
              </w:rPr>
              <w:t>£2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Pr="00CB6CF2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41BB8C56" w14:textId="77777777" w:rsidR="006A2F76" w:rsidRPr="00CB6CF2" w:rsidRDefault="006A2F76" w:rsidP="00CC347E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sdt>
          <w:sdtPr>
            <w:rPr>
              <w:rFonts w:ascii="Arial" w:hAnsi="Arial" w:cs="Arial"/>
              <w:sz w:val="20"/>
              <w:szCs w:val="20"/>
            </w:rPr>
            <w:id w:val="-1568333831"/>
            <w:placeholder>
              <w:docPart w:val="86AE1E9B8F7340FB9F83FAB48AF3FA08"/>
            </w:placeholder>
            <w:showingPlcHdr/>
          </w:sdtPr>
          <w:sdtContent>
            <w:tc>
              <w:tcPr>
                <w:tcW w:w="569" w:type="pct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14:paraId="530389F2" w14:textId="77777777" w:rsidR="006A2F76" w:rsidRPr="00CB6CF2" w:rsidRDefault="006A2F7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t>0.00</w:t>
                </w:r>
              </w:p>
            </w:tc>
          </w:sdtContent>
        </w:sdt>
      </w:tr>
      <w:tr w:rsidR="00591296" w:rsidRPr="00B15ECD" w14:paraId="7415FCFE" w14:textId="77777777" w:rsidTr="00703AFA">
        <w:tc>
          <w:tcPr>
            <w:tcW w:w="86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7C7B173" w14:textId="77777777" w:rsidR="00591296" w:rsidRPr="006A2F76" w:rsidRDefault="00591296" w:rsidP="00CC347E">
            <w:pPr>
              <w:rPr>
                <w:rFonts w:ascii="Arial" w:hAnsi="Arial" w:cs="Arial"/>
                <w:sz w:val="18"/>
                <w:szCs w:val="18"/>
              </w:rPr>
            </w:pPr>
            <w:r w:rsidRPr="006A2F76">
              <w:rPr>
                <w:rFonts w:ascii="Arial" w:hAnsi="Arial" w:cs="Arial"/>
                <w:sz w:val="18"/>
                <w:szCs w:val="18"/>
              </w:rPr>
              <w:t xml:space="preserve">FOOTBALL SHORTS (PLAIN)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70977714"/>
            <w:placeholder>
              <w:docPart w:val="7ACBE25B21544D2592991F8B295908C8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290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52EF580D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240001201"/>
            <w:placeholder>
              <w:docPart w:val="45D8DB99E06D49D1BD20ECF41F9C232F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29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4311CB4E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1863940891"/>
            <w:placeholder>
              <w:docPart w:val="326F598718E14C428E8F01DE2628F297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290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1CB14E59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1287784862"/>
            <w:placeholder>
              <w:docPart w:val="796A0E7D083A4BA29EB5500181DF038D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362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59176C18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1276940719"/>
            <w:placeholder>
              <w:docPart w:val="B77C5BAF6415407AA3125356C78AF7BA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364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729AC4A9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tc>
          <w:tcPr>
            <w:tcW w:w="1045" w:type="pct"/>
            <w:gridSpan w:val="5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36776F79" w14:textId="77777777" w:rsidR="00591296" w:rsidRPr="00CB6CF2" w:rsidRDefault="00591296" w:rsidP="00CC347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EFC33F9" w14:textId="77777777" w:rsidR="00591296" w:rsidRPr="00CB6CF2" w:rsidRDefault="00591296" w:rsidP="00CC347E">
            <w:pPr>
              <w:rPr>
                <w:rFonts w:ascii="Arial" w:hAnsi="Arial" w:cs="Arial"/>
                <w:sz w:val="20"/>
                <w:szCs w:val="20"/>
              </w:rPr>
            </w:pPr>
            <w:r w:rsidRPr="00CB6CF2">
              <w:rPr>
                <w:rFonts w:ascii="Arial" w:hAnsi="Arial" w:cs="Arial"/>
                <w:sz w:val="20"/>
                <w:szCs w:val="20"/>
              </w:rPr>
              <w:t>£6.00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4C62A814" w14:textId="77777777" w:rsidR="00591296" w:rsidRPr="00CB6CF2" w:rsidRDefault="00591296" w:rsidP="00CC347E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sdt>
          <w:sdtPr>
            <w:rPr>
              <w:rFonts w:ascii="Arial" w:hAnsi="Arial" w:cs="Arial"/>
              <w:sz w:val="20"/>
              <w:szCs w:val="20"/>
            </w:rPr>
            <w:id w:val="698668313"/>
            <w:placeholder>
              <w:docPart w:val="0DDFFA4061F14D67BC07D8B7F42E8182"/>
            </w:placeholder>
            <w:showingPlcHdr/>
          </w:sdtPr>
          <w:sdtContent>
            <w:tc>
              <w:tcPr>
                <w:tcW w:w="569" w:type="pct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14:paraId="7FD6F22F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t>0.00</w:t>
                </w:r>
              </w:p>
            </w:tc>
          </w:sdtContent>
        </w:sdt>
      </w:tr>
      <w:tr w:rsidR="00591296" w:rsidRPr="00B15ECD" w14:paraId="3E812BC8" w14:textId="77777777" w:rsidTr="00703AFA">
        <w:trPr>
          <w:trHeight w:val="643"/>
        </w:trPr>
        <w:tc>
          <w:tcPr>
            <w:tcW w:w="86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A97894C" w14:textId="77777777" w:rsidR="00591296" w:rsidRPr="006A2F76" w:rsidRDefault="00591296" w:rsidP="00CC347E">
            <w:pPr>
              <w:rPr>
                <w:rFonts w:ascii="Arial" w:hAnsi="Arial" w:cs="Arial"/>
                <w:sz w:val="18"/>
                <w:szCs w:val="18"/>
              </w:rPr>
            </w:pPr>
            <w:r w:rsidRPr="006A2F76">
              <w:rPr>
                <w:rFonts w:ascii="Arial" w:hAnsi="Arial" w:cs="Arial"/>
                <w:sz w:val="18"/>
                <w:szCs w:val="18"/>
              </w:rPr>
              <w:t xml:space="preserve">CYCLE SHORTS (PLAIN)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182332309"/>
            <w:placeholder>
              <w:docPart w:val="2AC4254AA32648098BBDD2B151E47C4D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290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727AE72C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1875969991"/>
            <w:placeholder>
              <w:docPart w:val="D024A886C1564476A14E2C7BA068FF64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29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70037685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748774756"/>
            <w:placeholder>
              <w:docPart w:val="EA20412F2CBE4A44B07ECCCE26F83301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290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4FE6D01D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1592813523"/>
            <w:placeholder>
              <w:docPart w:val="020C438363784148AF7710595E5CD241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362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64CAD5DB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1331593791"/>
            <w:placeholder>
              <w:docPart w:val="DBAF6F798A6748D2B87E84AEEC39D7B7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364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547B0CEC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tc>
          <w:tcPr>
            <w:tcW w:w="1045" w:type="pct"/>
            <w:gridSpan w:val="5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0FAB95D3" w14:textId="77777777" w:rsidR="00591296" w:rsidRPr="00CB6CF2" w:rsidRDefault="00591296" w:rsidP="00CC347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9F7C32" w14:textId="77777777" w:rsidR="00591296" w:rsidRPr="00CB6CF2" w:rsidRDefault="00591296" w:rsidP="00CC347E">
            <w:pPr>
              <w:rPr>
                <w:rFonts w:ascii="Arial" w:hAnsi="Arial" w:cs="Arial"/>
                <w:sz w:val="20"/>
                <w:szCs w:val="20"/>
              </w:rPr>
            </w:pPr>
            <w:r w:rsidRPr="00CB6CF2">
              <w:rPr>
                <w:rFonts w:ascii="Arial" w:hAnsi="Arial" w:cs="Arial"/>
                <w:sz w:val="20"/>
                <w:szCs w:val="20"/>
              </w:rPr>
              <w:t>£7.00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356C5B03" w14:textId="77777777" w:rsidR="00591296" w:rsidRPr="00CB6CF2" w:rsidRDefault="00591296" w:rsidP="00CC347E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sdt>
          <w:sdtPr>
            <w:rPr>
              <w:rFonts w:ascii="Arial" w:hAnsi="Arial" w:cs="Arial"/>
              <w:sz w:val="20"/>
              <w:szCs w:val="20"/>
            </w:rPr>
            <w:id w:val="-2093533082"/>
            <w:placeholder>
              <w:docPart w:val="4C0A049823B64968B19C5AA0FE00399E"/>
            </w:placeholder>
            <w:showingPlcHdr/>
          </w:sdtPr>
          <w:sdtContent>
            <w:tc>
              <w:tcPr>
                <w:tcW w:w="569" w:type="pct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14:paraId="18EC5B8F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t>0.00</w:t>
                </w:r>
              </w:p>
            </w:tc>
          </w:sdtContent>
        </w:sdt>
      </w:tr>
    </w:tbl>
    <w:tbl>
      <w:tblPr>
        <w:tblpPr w:leftFromText="180" w:rightFromText="180" w:vertAnchor="text" w:horzAnchor="margin" w:tblpY="70"/>
        <w:tblW w:w="5000" w:type="pct"/>
        <w:tblLayout w:type="fixed"/>
        <w:tblLook w:val="04A0" w:firstRow="1" w:lastRow="0" w:firstColumn="1" w:lastColumn="0" w:noHBand="0" w:noVBand="1"/>
      </w:tblPr>
      <w:tblGrid>
        <w:gridCol w:w="2407"/>
        <w:gridCol w:w="569"/>
        <w:gridCol w:w="566"/>
        <w:gridCol w:w="707"/>
        <w:gridCol w:w="852"/>
        <w:gridCol w:w="566"/>
        <w:gridCol w:w="566"/>
        <w:gridCol w:w="711"/>
        <w:gridCol w:w="566"/>
        <w:gridCol w:w="992"/>
        <w:gridCol w:w="1264"/>
      </w:tblGrid>
      <w:tr w:rsidR="006A2F76" w:rsidRPr="00B15ECD" w14:paraId="06F6DAC4" w14:textId="77777777" w:rsidTr="006A2F76">
        <w:tc>
          <w:tcPr>
            <w:tcW w:w="123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0070C0"/>
          </w:tcPr>
          <w:p w14:paraId="78D24DE4" w14:textId="77777777" w:rsidR="006A2F76" w:rsidRPr="00CB6CF2" w:rsidRDefault="006A2F76" w:rsidP="006A2F7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CB6CF2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Item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0070C0"/>
          </w:tcPr>
          <w:p w14:paraId="37030DB4" w14:textId="77777777" w:rsidR="006A2F76" w:rsidRPr="00CB6CF2" w:rsidRDefault="006A2F76" w:rsidP="006A2F7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CB6CF2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5-6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0070C0"/>
          </w:tcPr>
          <w:p w14:paraId="0B317F32" w14:textId="77777777" w:rsidR="006A2F76" w:rsidRPr="00CB6CF2" w:rsidRDefault="006A2F76" w:rsidP="006A2F7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CB6CF2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7-8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04E95B9D" w14:textId="77777777" w:rsidR="006A2F76" w:rsidRPr="00CB6CF2" w:rsidRDefault="006A2F76" w:rsidP="006A2F7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CB6CF2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9-10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076C3D3A" w14:textId="77777777" w:rsidR="006A2F76" w:rsidRPr="00CB6CF2" w:rsidRDefault="006A2F76" w:rsidP="006A2F7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CB6CF2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11-12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5E758D78" w14:textId="77777777" w:rsidR="006A2F76" w:rsidRPr="00CB6CF2" w:rsidRDefault="006A2F76" w:rsidP="006A2F7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CB6CF2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13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5EC125A9" w14:textId="77777777" w:rsidR="006A2F76" w:rsidRPr="00CB6CF2" w:rsidRDefault="006A2F76" w:rsidP="006A2F7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CB6CF2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XS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32CEA1E8" w14:textId="77777777" w:rsidR="006A2F76" w:rsidRPr="00CB6CF2" w:rsidRDefault="006A2F76" w:rsidP="006A2F7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CB6CF2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S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3C260F22" w14:textId="77777777" w:rsidR="006A2F76" w:rsidRPr="00CB6CF2" w:rsidRDefault="006A2F76" w:rsidP="006A2F7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CB6CF2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M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0070C0"/>
          </w:tcPr>
          <w:p w14:paraId="1B1F5AA1" w14:textId="77777777" w:rsidR="006A2F76" w:rsidRPr="00CB6CF2" w:rsidRDefault="006A2F76" w:rsidP="006A2F7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CB6CF2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Price</w:t>
            </w:r>
          </w:p>
        </w:tc>
        <w:tc>
          <w:tcPr>
            <w:tcW w:w="647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0070C0"/>
          </w:tcPr>
          <w:p w14:paraId="1CE48CB6" w14:textId="77777777" w:rsidR="006A2F76" w:rsidRPr="00CB6CF2" w:rsidRDefault="006A2F76" w:rsidP="006A2F7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CB6CF2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Sub Total</w:t>
            </w:r>
          </w:p>
        </w:tc>
      </w:tr>
      <w:tr w:rsidR="006A2F76" w:rsidRPr="00B15ECD" w14:paraId="4865540C" w14:textId="77777777" w:rsidTr="006A2F76">
        <w:tc>
          <w:tcPr>
            <w:tcW w:w="123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73350F8" w14:textId="77777777" w:rsidR="006A2F76" w:rsidRPr="00FE0076" w:rsidRDefault="006A2F76" w:rsidP="006A2F76">
            <w:pPr>
              <w:rPr>
                <w:rFonts w:ascii="Arial" w:hAnsi="Arial" w:cs="Arial"/>
                <w:sz w:val="18"/>
                <w:szCs w:val="18"/>
              </w:rPr>
            </w:pPr>
            <w:r w:rsidRPr="00FE0076">
              <w:rPr>
                <w:rFonts w:ascii="Arial" w:hAnsi="Arial" w:cs="Arial"/>
                <w:sz w:val="18"/>
                <w:szCs w:val="18"/>
              </w:rPr>
              <w:t>TRACKSUIT JACKET</w:t>
            </w:r>
          </w:p>
          <w:p w14:paraId="16B603AD" w14:textId="77777777" w:rsidR="006A2F76" w:rsidRPr="00FE0076" w:rsidRDefault="006A2F76" w:rsidP="006A2F76">
            <w:pPr>
              <w:rPr>
                <w:rFonts w:ascii="Arial" w:hAnsi="Arial" w:cs="Arial"/>
                <w:sz w:val="18"/>
                <w:szCs w:val="18"/>
              </w:rPr>
            </w:pPr>
            <w:r w:rsidRPr="00FE0076">
              <w:rPr>
                <w:rFonts w:ascii="Arial" w:hAnsi="Arial" w:cs="Arial"/>
                <w:sz w:val="18"/>
                <w:szCs w:val="18"/>
              </w:rPr>
              <w:t>(NAVY &amp; ROYAL BLUE)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1284112863"/>
            <w:placeholder>
              <w:docPart w:val="AA1D2DF534ED412098315463CE3CCFA8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29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5FB7C58F" w14:textId="77777777" w:rsidR="006A2F76" w:rsidRPr="00CB6CF2" w:rsidRDefault="006A2F76" w:rsidP="006A2F76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2083897542"/>
            <w:placeholder>
              <w:docPart w:val="2CDC1BD68A0147BFA552A3919D1446D1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290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2822E441" w14:textId="77777777" w:rsidR="006A2F76" w:rsidRPr="00CB6CF2" w:rsidRDefault="006A2F76" w:rsidP="006A2F76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1882583810"/>
            <w:placeholder>
              <w:docPart w:val="E6DF921B0D28467B85683EBE2620A715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362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4" w:space="0" w:color="auto"/>
                </w:tcBorders>
              </w:tcPr>
              <w:p w14:paraId="5D9B5B44" w14:textId="77777777" w:rsidR="006A2F76" w:rsidRPr="00CB6CF2" w:rsidRDefault="006A2F76" w:rsidP="006A2F76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998006115"/>
            <w:placeholder>
              <w:docPart w:val="30FE4C71E6D74651B83BF00EF3210CB8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43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2C092EC0" w14:textId="77777777" w:rsidR="006A2F76" w:rsidRPr="00CB6CF2" w:rsidRDefault="006A2F76" w:rsidP="006A2F76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1121838895"/>
            <w:placeholder>
              <w:docPart w:val="E9EFFE7804A9475B854BCF119E822E49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29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77533691" w14:textId="77777777" w:rsidR="006A2F76" w:rsidRPr="00CB6CF2" w:rsidRDefault="006A2F76" w:rsidP="006A2F76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568931695"/>
            <w:placeholder>
              <w:docPart w:val="812ED7A588D043E9BE44E66E8A90B458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29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4E614911" w14:textId="77777777" w:rsidR="006A2F76" w:rsidRPr="00CB6CF2" w:rsidRDefault="006A2F76" w:rsidP="006A2F76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2047752044"/>
            <w:placeholder>
              <w:docPart w:val="73444D3D04F94FD9BCBFC9E882C91362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364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53CFCB4" w14:textId="77777777" w:rsidR="006A2F76" w:rsidRPr="00CB6CF2" w:rsidRDefault="006A2F76" w:rsidP="006A2F76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90323121"/>
            <w:placeholder>
              <w:docPart w:val="6557C62966F44C0F822AB99900555A19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29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FB72B9B" w14:textId="77777777" w:rsidR="006A2F76" w:rsidRPr="00CB6CF2" w:rsidRDefault="006A2F76" w:rsidP="006A2F76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0110A537" w14:textId="77777777" w:rsidR="006A2F76" w:rsidRPr="00CB6CF2" w:rsidRDefault="006A2F76" w:rsidP="006A2F76">
            <w:pPr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CB6CF2">
              <w:rPr>
                <w:rFonts w:ascii="Arial" w:hAnsi="Arial" w:cs="Arial"/>
                <w:sz w:val="20"/>
                <w:szCs w:val="20"/>
              </w:rPr>
              <w:t>£20.00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246111632"/>
            <w:placeholder>
              <w:docPart w:val="9DC05274322C46C59BB2E4C4B604D356"/>
            </w:placeholder>
            <w:showingPlcHdr/>
          </w:sdtPr>
          <w:sdtContent>
            <w:tc>
              <w:tcPr>
                <w:tcW w:w="647" w:type="pct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14:paraId="769EE287" w14:textId="77777777" w:rsidR="006A2F76" w:rsidRPr="00CB6CF2" w:rsidRDefault="006A2F76" w:rsidP="006A2F76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t>0.00</w:t>
                </w:r>
              </w:p>
            </w:tc>
          </w:sdtContent>
        </w:sdt>
      </w:tr>
      <w:tr w:rsidR="006A2F76" w:rsidRPr="00B15ECD" w14:paraId="6A3B4BBD" w14:textId="77777777" w:rsidTr="006A2F76">
        <w:tc>
          <w:tcPr>
            <w:tcW w:w="123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07EB215" w14:textId="77777777" w:rsidR="006A2F76" w:rsidRPr="00FE0076" w:rsidRDefault="006A2F76" w:rsidP="006A2F76">
            <w:pPr>
              <w:rPr>
                <w:rFonts w:ascii="Arial" w:hAnsi="Arial" w:cs="Arial"/>
                <w:sz w:val="18"/>
                <w:szCs w:val="18"/>
              </w:rPr>
            </w:pPr>
            <w:r w:rsidRPr="00FE0076">
              <w:rPr>
                <w:rFonts w:ascii="Arial" w:hAnsi="Arial" w:cs="Arial"/>
                <w:sz w:val="18"/>
                <w:szCs w:val="18"/>
              </w:rPr>
              <w:t>TRACKSUIT BOTTOMS</w:t>
            </w:r>
          </w:p>
          <w:p w14:paraId="6FABEC0A" w14:textId="27829D08" w:rsidR="006A2F76" w:rsidRPr="00FE0076" w:rsidRDefault="006A2F76" w:rsidP="006A2F76">
            <w:pPr>
              <w:rPr>
                <w:rFonts w:ascii="Arial" w:hAnsi="Arial" w:cs="Arial"/>
                <w:sz w:val="18"/>
                <w:szCs w:val="18"/>
              </w:rPr>
            </w:pPr>
            <w:r w:rsidRPr="00FE0076">
              <w:rPr>
                <w:rFonts w:ascii="Arial" w:hAnsi="Arial" w:cs="Arial"/>
                <w:sz w:val="18"/>
                <w:szCs w:val="18"/>
              </w:rPr>
              <w:t>(NAVY &amp; ROYAL BLUE)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1848910471"/>
            <w:placeholder>
              <w:docPart w:val="9A155FA36FA44ED8A3ECCE89E81740C7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29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318B37A4" w14:textId="77777777" w:rsidR="006A2F76" w:rsidRPr="00CB6CF2" w:rsidRDefault="006A2F76" w:rsidP="006A2F76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221454650"/>
            <w:placeholder>
              <w:docPart w:val="F4BC01CC1D7B4775800578E197D78AB5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290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44E259BB" w14:textId="77777777" w:rsidR="006A2F76" w:rsidRPr="00CB6CF2" w:rsidRDefault="006A2F76" w:rsidP="006A2F76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2112239847"/>
            <w:placeholder>
              <w:docPart w:val="1EE657AF69F44022B1E3356BAB951232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362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4" w:space="0" w:color="auto"/>
                </w:tcBorders>
              </w:tcPr>
              <w:p w14:paraId="3A993BE4" w14:textId="77777777" w:rsidR="006A2F76" w:rsidRPr="00CB6CF2" w:rsidRDefault="006A2F76" w:rsidP="006A2F76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407304086"/>
            <w:placeholder>
              <w:docPart w:val="77BDBF5BF49540A99B55C9F3ACA65BA0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43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239B7551" w14:textId="77777777" w:rsidR="006A2F76" w:rsidRPr="00CB6CF2" w:rsidRDefault="006A2F76" w:rsidP="006A2F76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770004326"/>
            <w:placeholder>
              <w:docPart w:val="0455481DE9C74CCFAD639AF2DCAF1142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29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DF075F3" w14:textId="77777777" w:rsidR="006A2F76" w:rsidRPr="00CB6CF2" w:rsidRDefault="006A2F76" w:rsidP="006A2F76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1279218887"/>
            <w:placeholder>
              <w:docPart w:val="0F9E427C6D0543F183DD4D3DF0928AEA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29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2CE9B6BB" w14:textId="77777777" w:rsidR="006A2F76" w:rsidRPr="00CB6CF2" w:rsidRDefault="006A2F76" w:rsidP="006A2F76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1148246836"/>
            <w:placeholder>
              <w:docPart w:val="91DAA5279B804477B40AE62562AC4283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364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D13FA67" w14:textId="77777777" w:rsidR="006A2F76" w:rsidRPr="00CB6CF2" w:rsidRDefault="006A2F76" w:rsidP="006A2F76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2089377551"/>
            <w:placeholder>
              <w:docPart w:val="6DBB4593BA3642F9ABBA92EC57B35BC8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29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227A0C6C" w14:textId="77777777" w:rsidR="006A2F76" w:rsidRPr="00CB6CF2" w:rsidRDefault="006A2F76" w:rsidP="006A2F76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3F3B5E41" w14:textId="77777777" w:rsidR="006A2F76" w:rsidRPr="00CB6CF2" w:rsidRDefault="006A2F76" w:rsidP="006A2F76">
            <w:pPr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CB6CF2">
              <w:rPr>
                <w:rFonts w:ascii="Arial" w:hAnsi="Arial" w:cs="Arial"/>
                <w:sz w:val="20"/>
                <w:szCs w:val="20"/>
              </w:rPr>
              <w:t>£17.00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662647799"/>
            <w:placeholder>
              <w:docPart w:val="DAFA0736A36B47F6913668098A5D0CF1"/>
            </w:placeholder>
            <w:showingPlcHdr/>
          </w:sdtPr>
          <w:sdtContent>
            <w:tc>
              <w:tcPr>
                <w:tcW w:w="647" w:type="pct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14:paraId="639BC757" w14:textId="0AE7AC22" w:rsidR="006A2F76" w:rsidRPr="00CB6CF2" w:rsidRDefault="006A2F76" w:rsidP="006A2F76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t>0.00</w:t>
                </w:r>
              </w:p>
            </w:tc>
          </w:sdtContent>
        </w:sdt>
      </w:tr>
      <w:tr w:rsidR="006A2F76" w:rsidRPr="00B15ECD" w14:paraId="3B3EA745" w14:textId="77777777" w:rsidTr="006A2F76">
        <w:tc>
          <w:tcPr>
            <w:tcW w:w="123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06B65BB" w14:textId="2D7F1B8E" w:rsidR="006A2F76" w:rsidRPr="00FE0076" w:rsidRDefault="006A2F76" w:rsidP="006A2F76">
            <w:pPr>
              <w:rPr>
                <w:rFonts w:ascii="Arial" w:hAnsi="Arial" w:cs="Arial"/>
                <w:sz w:val="18"/>
                <w:szCs w:val="18"/>
              </w:rPr>
            </w:pPr>
            <w:r w:rsidRPr="00FE0076">
              <w:rPr>
                <w:rFonts w:ascii="Arial" w:hAnsi="Arial" w:cs="Arial"/>
                <w:sz w:val="18"/>
                <w:szCs w:val="18"/>
              </w:rPr>
              <w:t>TRACKSUIT SHORTS</w:t>
            </w:r>
            <w:r w:rsidR="00FE0076" w:rsidRPr="00FE0076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3AA60878" w14:textId="77777777" w:rsidR="006A2F76" w:rsidRDefault="006A2F76" w:rsidP="006A2F76">
            <w:pPr>
              <w:rPr>
                <w:rFonts w:ascii="Arial" w:hAnsi="Arial" w:cs="Arial"/>
                <w:sz w:val="18"/>
                <w:szCs w:val="18"/>
              </w:rPr>
            </w:pPr>
            <w:r w:rsidRPr="00FE0076">
              <w:rPr>
                <w:rFonts w:ascii="Arial" w:hAnsi="Arial" w:cs="Arial"/>
                <w:sz w:val="18"/>
                <w:szCs w:val="18"/>
              </w:rPr>
              <w:t>(NAVY &amp; ROYAL BLUE)</w:t>
            </w:r>
          </w:p>
          <w:p w14:paraId="0C3DE94F" w14:textId="0E9FC801" w:rsidR="00FE0076" w:rsidRPr="00FE0076" w:rsidRDefault="00FE0076" w:rsidP="006A2F76">
            <w:pPr>
              <w:rPr>
                <w:rFonts w:ascii="Arial" w:hAnsi="Arial" w:cs="Arial"/>
                <w:sz w:val="18"/>
                <w:szCs w:val="18"/>
              </w:rPr>
            </w:pPr>
            <w:r w:rsidRPr="00FE0076">
              <w:rPr>
                <w:rFonts w:ascii="Arial" w:hAnsi="Arial" w:cs="Arial"/>
                <w:sz w:val="18"/>
                <w:szCs w:val="18"/>
              </w:rPr>
              <w:t>(PLAIN)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E2C2F53" w14:textId="77777777" w:rsidR="006A2F76" w:rsidRDefault="006A2F76" w:rsidP="006A2F7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02062C3" w14:textId="77777777" w:rsidR="006A2F76" w:rsidRDefault="006A2F76" w:rsidP="006A2F7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3579A3FD" w14:textId="77777777" w:rsidR="006A2F76" w:rsidRDefault="006A2F76" w:rsidP="006A2F7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94EFE3" w14:textId="77777777" w:rsidR="006A2F76" w:rsidRDefault="006A2F76" w:rsidP="006A2F7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C39C2C" w14:textId="77777777" w:rsidR="006A2F76" w:rsidRDefault="006A2F76" w:rsidP="006A2F7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4B337A" w14:textId="77777777" w:rsidR="006A2F76" w:rsidRDefault="006A2F76" w:rsidP="006A2F7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02B3F2" w14:textId="77777777" w:rsidR="006A2F76" w:rsidRDefault="006A2F76" w:rsidP="006A2F7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BE4904" w14:textId="77777777" w:rsidR="006A2F76" w:rsidRDefault="006A2F76" w:rsidP="006A2F7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5A041344" w14:textId="5D4FC98B" w:rsidR="006A2F76" w:rsidRPr="00CB6CF2" w:rsidRDefault="006A2F76" w:rsidP="006A2F7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</w:t>
            </w:r>
            <w:r w:rsidR="00AC0802">
              <w:rPr>
                <w:rFonts w:ascii="Arial" w:hAnsi="Arial" w:cs="Arial"/>
                <w:sz w:val="20"/>
                <w:szCs w:val="20"/>
              </w:rPr>
              <w:t>10</w:t>
            </w:r>
            <w:r>
              <w:rPr>
                <w:rFonts w:ascii="Arial" w:hAnsi="Arial" w:cs="Arial"/>
                <w:sz w:val="20"/>
                <w:szCs w:val="20"/>
              </w:rPr>
              <w:t>.50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534195516"/>
            <w:placeholder>
              <w:docPart w:val="D0292E0E36D845E0A2075DF4260C4B26"/>
            </w:placeholder>
            <w:showingPlcHdr/>
          </w:sdtPr>
          <w:sdtContent>
            <w:tc>
              <w:tcPr>
                <w:tcW w:w="647" w:type="pct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14:paraId="6963F86F" w14:textId="1137231C" w:rsidR="006A2F76" w:rsidRDefault="006A2F76" w:rsidP="006A2F76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t>0.00</w:t>
                </w:r>
              </w:p>
            </w:tc>
          </w:sdtContent>
        </w:sdt>
      </w:tr>
    </w:tbl>
    <w:p w14:paraId="02139D61" w14:textId="77777777" w:rsidR="003203BD" w:rsidRDefault="003203BD" w:rsidP="0052389F">
      <w:pPr>
        <w:rPr>
          <w:rFonts w:ascii="Arial" w:hAnsi="Arial" w:cs="Arial"/>
          <w:szCs w:val="24"/>
        </w:rPr>
      </w:pPr>
    </w:p>
    <w:p w14:paraId="36ABA516" w14:textId="5CA6B250" w:rsidR="003203BD" w:rsidRPr="00B15ECD" w:rsidRDefault="003203BD" w:rsidP="0052389F">
      <w:pPr>
        <w:rPr>
          <w:rFonts w:ascii="Arial" w:hAnsi="Arial" w:cs="Arial"/>
          <w:szCs w:val="24"/>
        </w:rPr>
        <w:sectPr w:rsidR="003203BD" w:rsidRPr="00B15ECD" w:rsidSect="00AF1D10">
          <w:headerReference w:type="first" r:id="rId13"/>
          <w:pgSz w:w="12240" w:h="15840" w:code="1"/>
          <w:pgMar w:top="1440" w:right="1440" w:bottom="1440" w:left="1008" w:header="737" w:footer="432" w:gutter="0"/>
          <w:cols w:space="720"/>
          <w:docGrid w:linePitch="381"/>
        </w:sectPr>
      </w:pPr>
    </w:p>
    <w:tbl>
      <w:tblPr>
        <w:tblW w:w="4978" w:type="pct"/>
        <w:tblLayout w:type="fixed"/>
        <w:tblLook w:val="04A0" w:firstRow="1" w:lastRow="0" w:firstColumn="1" w:lastColumn="0" w:noHBand="0" w:noVBand="1"/>
      </w:tblPr>
      <w:tblGrid>
        <w:gridCol w:w="1389"/>
        <w:gridCol w:w="3289"/>
        <w:gridCol w:w="2551"/>
        <w:gridCol w:w="1108"/>
        <w:gridCol w:w="1386"/>
      </w:tblGrid>
      <w:tr w:rsidR="00C73ECB" w:rsidRPr="00B15ECD" w14:paraId="74A55A23" w14:textId="77777777" w:rsidTr="00DA0BC7">
        <w:tc>
          <w:tcPr>
            <w:tcW w:w="71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0070C0"/>
          </w:tcPr>
          <w:p w14:paraId="352DFAC8" w14:textId="77777777" w:rsidR="00C73ECB" w:rsidRPr="00B15ECD" w:rsidRDefault="00C73ECB" w:rsidP="00DA0BC7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Cs w:val="24"/>
              </w:rPr>
            </w:pPr>
            <w:r w:rsidRPr="00B15ECD">
              <w:rPr>
                <w:rFonts w:ascii="Arial" w:hAnsi="Arial" w:cs="Arial"/>
                <w:b/>
                <w:bCs/>
                <w:color w:val="FFFFFF" w:themeColor="background1"/>
                <w:szCs w:val="24"/>
              </w:rPr>
              <w:lastRenderedPageBreak/>
              <w:t>Item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0070C0"/>
          </w:tcPr>
          <w:p w14:paraId="3FFAA77E" w14:textId="77777777" w:rsidR="00C73ECB" w:rsidRPr="00B15ECD" w:rsidRDefault="00C73ECB" w:rsidP="00DA0BC7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Cs w:val="24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0070C0"/>
          </w:tcPr>
          <w:p w14:paraId="0DF868A4" w14:textId="77777777" w:rsidR="00C73ECB" w:rsidRPr="00B15ECD" w:rsidRDefault="00C73ECB" w:rsidP="00DA0BC7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Cs w:val="24"/>
              </w:rPr>
            </w:pPr>
            <w:r w:rsidRPr="00B15ECD">
              <w:rPr>
                <w:rFonts w:ascii="Arial" w:hAnsi="Arial" w:cs="Arial"/>
                <w:b/>
                <w:bCs/>
                <w:color w:val="FFFFFF" w:themeColor="background1"/>
                <w:szCs w:val="24"/>
              </w:rPr>
              <w:t>Quantity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  <w:shd w:val="clear" w:color="auto" w:fill="0070C0"/>
          </w:tcPr>
          <w:p w14:paraId="0DD30338" w14:textId="77777777" w:rsidR="00C73ECB" w:rsidRPr="00B15ECD" w:rsidRDefault="00C73ECB" w:rsidP="00DA0BC7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Cs w:val="24"/>
              </w:rPr>
            </w:pPr>
            <w:r w:rsidRPr="00B15ECD">
              <w:rPr>
                <w:rFonts w:ascii="Arial" w:hAnsi="Arial" w:cs="Arial"/>
                <w:b/>
                <w:bCs/>
                <w:color w:val="FFFFFF" w:themeColor="background1"/>
                <w:szCs w:val="24"/>
              </w:rPr>
              <w:t>Price</w:t>
            </w:r>
          </w:p>
        </w:tc>
        <w:tc>
          <w:tcPr>
            <w:tcW w:w="714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0070C0"/>
          </w:tcPr>
          <w:p w14:paraId="732F3230" w14:textId="77777777" w:rsidR="00C73ECB" w:rsidRPr="00B15ECD" w:rsidRDefault="00C73ECB" w:rsidP="00DA0BC7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Cs w:val="24"/>
              </w:rPr>
            </w:pPr>
            <w:r w:rsidRPr="00B15ECD">
              <w:rPr>
                <w:rFonts w:ascii="Arial" w:hAnsi="Arial" w:cs="Arial"/>
                <w:b/>
                <w:bCs/>
                <w:color w:val="FFFFFF" w:themeColor="background1"/>
                <w:szCs w:val="24"/>
              </w:rPr>
              <w:t>Sub Total</w:t>
            </w:r>
          </w:p>
        </w:tc>
      </w:tr>
      <w:tr w:rsidR="00175422" w:rsidRPr="00B15ECD" w14:paraId="192BE905" w14:textId="77777777" w:rsidTr="00DA0BC7">
        <w:tc>
          <w:tcPr>
            <w:tcW w:w="2405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67FF6EA" w14:textId="4B329DA9" w:rsidR="00175422" w:rsidRPr="00552DA2" w:rsidRDefault="00175422" w:rsidP="00DA0BC7">
            <w:pPr>
              <w:rPr>
                <w:rFonts w:ascii="Arial" w:hAnsi="Arial" w:cs="Arial"/>
                <w:sz w:val="20"/>
                <w:szCs w:val="20"/>
              </w:rPr>
            </w:pPr>
            <w:r w:rsidRPr="00552DA2">
              <w:rPr>
                <w:rFonts w:ascii="Arial" w:hAnsi="Arial" w:cs="Arial"/>
                <w:sz w:val="20"/>
                <w:szCs w:val="20"/>
              </w:rPr>
              <w:t xml:space="preserve">TIE 39”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1607847242"/>
            <w:placeholder>
              <w:docPart w:val="B2E762345335418E81BC55CE8023A6DD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1312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76302EC5" w14:textId="78DE3DBA" w:rsidR="00175422" w:rsidRPr="00552DA2" w:rsidRDefault="00175422" w:rsidP="00DA0BC7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552DA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tc>
          <w:tcPr>
            <w:tcW w:w="57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</w:tcPr>
          <w:p w14:paraId="317F2B83" w14:textId="49230D22" w:rsidR="00175422" w:rsidRPr="00552DA2" w:rsidRDefault="00175422" w:rsidP="00DA0BC7">
            <w:pPr>
              <w:rPr>
                <w:rFonts w:ascii="Arial" w:hAnsi="Arial" w:cs="Arial"/>
                <w:sz w:val="20"/>
                <w:szCs w:val="20"/>
              </w:rPr>
            </w:pPr>
            <w:r w:rsidRPr="00552DA2">
              <w:rPr>
                <w:rFonts w:ascii="Arial" w:hAnsi="Arial" w:cs="Arial"/>
                <w:sz w:val="20"/>
                <w:szCs w:val="20"/>
              </w:rPr>
              <w:t>£6.00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599214531"/>
            <w:placeholder>
              <w:docPart w:val="42E2FE348F5C4989AA76FBD4B0DAE793"/>
            </w:placeholder>
            <w:showingPlcHdr/>
          </w:sdtPr>
          <w:sdtContent>
            <w:tc>
              <w:tcPr>
                <w:tcW w:w="714" w:type="pct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  <w:shd w:val="clear" w:color="auto" w:fill="auto"/>
              </w:tcPr>
              <w:p w14:paraId="76B50273" w14:textId="3CCAE632" w:rsidR="00175422" w:rsidRPr="00552DA2" w:rsidRDefault="00212C7C" w:rsidP="00DA0BC7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t>0.00</w:t>
                </w:r>
              </w:p>
            </w:tc>
          </w:sdtContent>
        </w:sdt>
      </w:tr>
      <w:tr w:rsidR="00175422" w:rsidRPr="00B15ECD" w14:paraId="7F765A2B" w14:textId="77777777" w:rsidTr="00DA0BC7">
        <w:tc>
          <w:tcPr>
            <w:tcW w:w="2405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972661" w14:textId="407B09C5" w:rsidR="00175422" w:rsidRPr="00552DA2" w:rsidRDefault="00175422" w:rsidP="00DA0BC7">
            <w:pPr>
              <w:rPr>
                <w:rFonts w:ascii="Arial" w:hAnsi="Arial" w:cs="Arial"/>
                <w:sz w:val="20"/>
                <w:szCs w:val="20"/>
              </w:rPr>
            </w:pPr>
            <w:r w:rsidRPr="00552DA2">
              <w:rPr>
                <w:rFonts w:ascii="Arial" w:hAnsi="Arial" w:cs="Arial"/>
                <w:sz w:val="20"/>
                <w:szCs w:val="20"/>
              </w:rPr>
              <w:t xml:space="preserve">TIE 45”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1353559671"/>
            <w:placeholder>
              <w:docPart w:val="B3B9800DC7064F26BA9D9F78C32C4410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1312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75A82E9A" w14:textId="2834FFFB" w:rsidR="00175422" w:rsidRPr="00552DA2" w:rsidRDefault="00175422" w:rsidP="00DA0BC7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552DA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tc>
          <w:tcPr>
            <w:tcW w:w="57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</w:tcPr>
          <w:p w14:paraId="5010C234" w14:textId="28088B24" w:rsidR="00175422" w:rsidRPr="00552DA2" w:rsidRDefault="00175422" w:rsidP="00DA0BC7">
            <w:pPr>
              <w:rPr>
                <w:rFonts w:ascii="Arial" w:hAnsi="Arial" w:cs="Arial"/>
                <w:sz w:val="20"/>
                <w:szCs w:val="20"/>
              </w:rPr>
            </w:pPr>
            <w:r w:rsidRPr="00552DA2">
              <w:rPr>
                <w:rFonts w:ascii="Arial" w:hAnsi="Arial" w:cs="Arial"/>
                <w:sz w:val="20"/>
                <w:szCs w:val="20"/>
              </w:rPr>
              <w:t>£6.00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2089303776"/>
            <w:placeholder>
              <w:docPart w:val="7B06BB84B9224CFFBC7CB6BEC5C68DD4"/>
            </w:placeholder>
            <w:showingPlcHdr/>
          </w:sdtPr>
          <w:sdtContent>
            <w:tc>
              <w:tcPr>
                <w:tcW w:w="714" w:type="pct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  <w:shd w:val="clear" w:color="auto" w:fill="auto"/>
              </w:tcPr>
              <w:p w14:paraId="2DF73343" w14:textId="1DE892AF" w:rsidR="00175422" w:rsidRPr="00552DA2" w:rsidRDefault="00212C7C" w:rsidP="00DA0BC7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t>0.00</w:t>
                </w:r>
              </w:p>
            </w:tc>
          </w:sdtContent>
        </w:sdt>
      </w:tr>
      <w:tr w:rsidR="00175422" w:rsidRPr="00B15ECD" w14:paraId="5B82698F" w14:textId="77777777" w:rsidTr="00DA0BC7">
        <w:tc>
          <w:tcPr>
            <w:tcW w:w="2405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43E77C5" w14:textId="177F7F76" w:rsidR="00175422" w:rsidRPr="00552DA2" w:rsidRDefault="00175422" w:rsidP="00DA0BC7">
            <w:pPr>
              <w:rPr>
                <w:rFonts w:ascii="Arial" w:hAnsi="Arial" w:cs="Arial"/>
                <w:sz w:val="20"/>
                <w:szCs w:val="20"/>
              </w:rPr>
            </w:pPr>
            <w:r w:rsidRPr="00552DA2">
              <w:rPr>
                <w:rFonts w:ascii="Arial" w:hAnsi="Arial" w:cs="Arial"/>
                <w:sz w:val="20"/>
                <w:szCs w:val="20"/>
              </w:rPr>
              <w:t>TIE (Elastic)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741372261"/>
            <w:placeholder>
              <w:docPart w:val="53A16B2275FB44FCBACB5824A4791876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1312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1B85A63F" w14:textId="3EA6E805" w:rsidR="00175422" w:rsidRPr="00552DA2" w:rsidRDefault="00175422" w:rsidP="00DA0BC7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552DA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tc>
          <w:tcPr>
            <w:tcW w:w="57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</w:tcPr>
          <w:p w14:paraId="71478518" w14:textId="1496D355" w:rsidR="00175422" w:rsidRPr="00552DA2" w:rsidRDefault="00175422" w:rsidP="00DA0BC7">
            <w:pPr>
              <w:rPr>
                <w:rFonts w:ascii="Arial" w:hAnsi="Arial" w:cs="Arial"/>
                <w:sz w:val="20"/>
                <w:szCs w:val="20"/>
              </w:rPr>
            </w:pPr>
            <w:r w:rsidRPr="00552DA2">
              <w:rPr>
                <w:rFonts w:ascii="Arial" w:hAnsi="Arial" w:cs="Arial"/>
                <w:sz w:val="20"/>
                <w:szCs w:val="20"/>
              </w:rPr>
              <w:t>£6.00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373883155"/>
            <w:placeholder>
              <w:docPart w:val="AA5D9E05DE4E49D0B08E68E0D18D533A"/>
            </w:placeholder>
            <w:showingPlcHdr/>
          </w:sdtPr>
          <w:sdtContent>
            <w:tc>
              <w:tcPr>
                <w:tcW w:w="714" w:type="pct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  <w:shd w:val="clear" w:color="auto" w:fill="auto"/>
              </w:tcPr>
              <w:p w14:paraId="5FC9CB20" w14:textId="76B901C4" w:rsidR="00175422" w:rsidRPr="00552DA2" w:rsidRDefault="00212C7C" w:rsidP="00DA0BC7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t>0.00</w:t>
                </w:r>
              </w:p>
            </w:tc>
          </w:sdtContent>
        </w:sdt>
      </w:tr>
      <w:tr w:rsidR="00175422" w:rsidRPr="00B15ECD" w14:paraId="1ADF3CCC" w14:textId="77777777" w:rsidTr="00DA0BC7">
        <w:tc>
          <w:tcPr>
            <w:tcW w:w="2405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A6E12BD" w14:textId="24F1CE3B" w:rsidR="00175422" w:rsidRPr="00552DA2" w:rsidRDefault="00175422" w:rsidP="00DA0BC7">
            <w:pPr>
              <w:rPr>
                <w:rFonts w:ascii="Arial" w:hAnsi="Arial" w:cs="Arial"/>
                <w:sz w:val="20"/>
                <w:szCs w:val="20"/>
              </w:rPr>
            </w:pPr>
            <w:r w:rsidRPr="00552DA2">
              <w:rPr>
                <w:rFonts w:ascii="Arial" w:hAnsi="Arial" w:cs="Arial"/>
                <w:sz w:val="20"/>
                <w:szCs w:val="20"/>
              </w:rPr>
              <w:t xml:space="preserve">JUNIOR BACKPACK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1300951385"/>
            <w:placeholder>
              <w:docPart w:val="8E50921BE1424B15B4C9F6554800CC8A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1312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6BD1C4E2" w14:textId="29A17CB3" w:rsidR="00175422" w:rsidRPr="00552DA2" w:rsidRDefault="00175422" w:rsidP="00DA0BC7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552DA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tc>
          <w:tcPr>
            <w:tcW w:w="57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</w:tcPr>
          <w:p w14:paraId="697B056A" w14:textId="6821986C" w:rsidR="00175422" w:rsidRPr="00552DA2" w:rsidRDefault="00175422" w:rsidP="00DA0BC7">
            <w:pPr>
              <w:rPr>
                <w:rFonts w:ascii="Arial" w:hAnsi="Arial" w:cs="Arial"/>
                <w:sz w:val="20"/>
                <w:szCs w:val="20"/>
              </w:rPr>
            </w:pPr>
            <w:r w:rsidRPr="00552DA2">
              <w:rPr>
                <w:rFonts w:ascii="Arial" w:hAnsi="Arial" w:cs="Arial"/>
                <w:sz w:val="20"/>
                <w:szCs w:val="20"/>
              </w:rPr>
              <w:t>£14.50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598936927"/>
            <w:placeholder>
              <w:docPart w:val="EA553A9805CC45FCB14BE5CA59201BA0"/>
            </w:placeholder>
            <w:showingPlcHdr/>
          </w:sdtPr>
          <w:sdtContent>
            <w:tc>
              <w:tcPr>
                <w:tcW w:w="714" w:type="pct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  <w:shd w:val="clear" w:color="auto" w:fill="auto"/>
              </w:tcPr>
              <w:p w14:paraId="2F8BA254" w14:textId="7A93AC8B" w:rsidR="00175422" w:rsidRPr="00552DA2" w:rsidRDefault="00212C7C" w:rsidP="00DA0BC7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t>0.00</w:t>
                </w:r>
              </w:p>
            </w:tc>
          </w:sdtContent>
        </w:sdt>
      </w:tr>
      <w:tr w:rsidR="00175422" w:rsidRPr="00B15ECD" w14:paraId="2EF48D56" w14:textId="77777777" w:rsidTr="00DA0BC7">
        <w:tc>
          <w:tcPr>
            <w:tcW w:w="24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C0E24" w14:textId="6B8162EE" w:rsidR="00175422" w:rsidRPr="00552DA2" w:rsidRDefault="00175422" w:rsidP="00DA0BC7">
            <w:pPr>
              <w:rPr>
                <w:rFonts w:ascii="Arial" w:hAnsi="Arial" w:cs="Arial"/>
                <w:sz w:val="20"/>
                <w:szCs w:val="20"/>
              </w:rPr>
            </w:pPr>
            <w:r w:rsidRPr="00552DA2">
              <w:rPr>
                <w:rFonts w:ascii="Arial" w:hAnsi="Arial" w:cs="Arial"/>
                <w:sz w:val="20"/>
                <w:szCs w:val="20"/>
              </w:rPr>
              <w:t xml:space="preserve">HOMEWORK FOLDER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721296433"/>
            <w:placeholder>
              <w:docPart w:val="53207AD85F754BE5B1DC023A17D4DD9E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131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2273F1E" w14:textId="76E29711" w:rsidR="00175422" w:rsidRPr="00552DA2" w:rsidRDefault="00175422" w:rsidP="00DA0BC7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552DA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14:paraId="06AD12AF" w14:textId="3F27DDEE" w:rsidR="00175422" w:rsidRPr="00552DA2" w:rsidRDefault="00175422" w:rsidP="00DA0BC7">
            <w:pPr>
              <w:rPr>
                <w:rFonts w:ascii="Arial" w:hAnsi="Arial" w:cs="Arial"/>
                <w:sz w:val="20"/>
                <w:szCs w:val="20"/>
              </w:rPr>
            </w:pPr>
            <w:r w:rsidRPr="00552DA2">
              <w:rPr>
                <w:rFonts w:ascii="Arial" w:hAnsi="Arial" w:cs="Arial"/>
                <w:sz w:val="20"/>
                <w:szCs w:val="20"/>
              </w:rPr>
              <w:t>£6.50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614169896"/>
            <w:placeholder>
              <w:docPart w:val="693B88FC09B94B8B99A6B82F9760EFEA"/>
            </w:placeholder>
            <w:showingPlcHdr/>
          </w:sdtPr>
          <w:sdtContent>
            <w:tc>
              <w:tcPr>
                <w:tcW w:w="714" w:type="pct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  <w:shd w:val="clear" w:color="auto" w:fill="auto"/>
              </w:tcPr>
              <w:p w14:paraId="38B265B4" w14:textId="0A9569AA" w:rsidR="00175422" w:rsidRPr="00552DA2" w:rsidRDefault="00212C7C" w:rsidP="00DA0BC7">
                <w:pPr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t>0.00</w:t>
                </w:r>
              </w:p>
            </w:tc>
          </w:sdtContent>
        </w:sdt>
      </w:tr>
      <w:tr w:rsidR="00703AFA" w:rsidRPr="00B15ECD" w14:paraId="3115FECD" w14:textId="77777777" w:rsidTr="00DA0BC7">
        <w:tc>
          <w:tcPr>
            <w:tcW w:w="24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7FD1D" w14:textId="34E8C451" w:rsidR="00703AFA" w:rsidRPr="00552DA2" w:rsidRDefault="00703AFA" w:rsidP="00DA0BC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GYM BAG</w:t>
            </w: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61947" w14:textId="77777777" w:rsidR="00703AFA" w:rsidRDefault="00703AFA" w:rsidP="00DA0B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14:paraId="29A4872B" w14:textId="2B9E37BA" w:rsidR="00703AFA" w:rsidRPr="00552DA2" w:rsidRDefault="00703AFA" w:rsidP="00DA0BC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£5.00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803268883"/>
            <w:placeholder>
              <w:docPart w:val="B506EB7BE30B4CE5854CEA4F7BEB8D90"/>
            </w:placeholder>
            <w:showingPlcHdr/>
          </w:sdtPr>
          <w:sdtContent>
            <w:tc>
              <w:tcPr>
                <w:tcW w:w="714" w:type="pct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  <w:shd w:val="clear" w:color="auto" w:fill="auto"/>
              </w:tcPr>
              <w:p w14:paraId="27E25650" w14:textId="208911C8" w:rsidR="00703AFA" w:rsidRDefault="00703AFA" w:rsidP="00DA0BC7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t>0.00</w:t>
                </w:r>
              </w:p>
            </w:tc>
          </w:sdtContent>
        </w:sdt>
      </w:tr>
      <w:tr w:rsidR="00C73ECB" w:rsidRPr="00B15ECD" w14:paraId="0F32493A" w14:textId="77777777" w:rsidTr="00DA0BC7">
        <w:trPr>
          <w:trHeight w:val="391"/>
        </w:trPr>
        <w:tc>
          <w:tcPr>
            <w:tcW w:w="4286" w:type="pct"/>
            <w:gridSpan w:val="4"/>
            <w:tcBorders>
              <w:top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35A38681" w14:textId="77777777" w:rsidR="00C73ECB" w:rsidRPr="00552DA2" w:rsidRDefault="00C73ECB" w:rsidP="00DA0BC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52DA2">
              <w:rPr>
                <w:rFonts w:ascii="Arial" w:hAnsi="Arial" w:cs="Arial"/>
                <w:b/>
                <w:bCs/>
                <w:sz w:val="20"/>
                <w:szCs w:val="20"/>
              </w:rPr>
              <w:t>Admin Fee</w:t>
            </w:r>
          </w:p>
        </w:tc>
        <w:tc>
          <w:tcPr>
            <w:tcW w:w="714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D6BE4B8" w14:textId="77777777" w:rsidR="00C73ECB" w:rsidRPr="00552DA2" w:rsidRDefault="00C73ECB" w:rsidP="00DA0BC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52DA2">
              <w:rPr>
                <w:rFonts w:ascii="Arial" w:hAnsi="Arial" w:cs="Arial"/>
                <w:b/>
                <w:sz w:val="20"/>
                <w:szCs w:val="20"/>
              </w:rPr>
              <w:t>+£1.00</w:t>
            </w:r>
          </w:p>
        </w:tc>
      </w:tr>
      <w:tr w:rsidR="00C73ECB" w:rsidRPr="00B15ECD" w14:paraId="60E9EE22" w14:textId="77777777" w:rsidTr="00DA0BC7">
        <w:trPr>
          <w:trHeight w:val="644"/>
        </w:trPr>
        <w:tc>
          <w:tcPr>
            <w:tcW w:w="4286" w:type="pct"/>
            <w:gridSpan w:val="4"/>
            <w:tcBorders>
              <w:right w:val="single" w:sz="18" w:space="0" w:color="auto"/>
            </w:tcBorders>
            <w:shd w:val="clear" w:color="auto" w:fill="D9D9D9" w:themeFill="background1" w:themeFillShade="D9"/>
          </w:tcPr>
          <w:p w14:paraId="172FFC81" w14:textId="5FAD383C" w:rsidR="00C73ECB" w:rsidRPr="00552DA2" w:rsidRDefault="00C73ECB" w:rsidP="00DA0BC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52DA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Total </w:t>
            </w:r>
            <w:proofErr w:type="gramStart"/>
            <w:r w:rsidRPr="00552DA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Cost </w:t>
            </w:r>
            <w:r w:rsidR="008E56A8" w:rsidRPr="00552DA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£</w:t>
            </w:r>
            <w:proofErr w:type="gramEnd"/>
          </w:p>
        </w:tc>
        <w:sdt>
          <w:sdtPr>
            <w:rPr>
              <w:rFonts w:ascii="Arial" w:hAnsi="Arial" w:cs="Arial"/>
              <w:b/>
              <w:sz w:val="20"/>
              <w:szCs w:val="20"/>
            </w:rPr>
            <w:id w:val="-1989240122"/>
            <w:placeholder>
              <w:docPart w:val="F55DC814A17441A7968A2212F923DF6D"/>
            </w:placeholder>
          </w:sdtPr>
          <w:sdtContent>
            <w:tc>
              <w:tcPr>
                <w:tcW w:w="714" w:type="pct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14:paraId="26F6B0D0" w14:textId="1277A0FF" w:rsidR="00C73ECB" w:rsidRPr="00552DA2" w:rsidRDefault="00212C7C" w:rsidP="00DA0BC7">
                <w:pPr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  <w:sdt>
                  <w:sdtPr>
                    <w:rPr>
                      <w:rFonts w:ascii="Arial" w:hAnsi="Arial" w:cs="Arial"/>
                      <w:sz w:val="20"/>
                      <w:szCs w:val="20"/>
                    </w:rPr>
                    <w:id w:val="-331616873"/>
                    <w:placeholder>
                      <w:docPart w:val="1F2233E3315B4EF6836512B7FCCEF16C"/>
                    </w:placeholder>
                    <w:showingPlcHdr/>
                  </w:sdtPr>
                  <w:sdtContent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0.00</w:t>
                    </w:r>
                  </w:sdtContent>
                </w:sdt>
                <w:r>
                  <w:rPr>
                    <w:rFonts w:ascii="Arial" w:hAnsi="Arial" w:cs="Arial"/>
                    <w:b/>
                    <w:sz w:val="20"/>
                    <w:szCs w:val="20"/>
                  </w:rPr>
                  <w:t xml:space="preserve"> </w:t>
                </w:r>
              </w:p>
            </w:tc>
          </w:sdtContent>
        </w:sdt>
      </w:tr>
    </w:tbl>
    <w:p w14:paraId="1C8CE4CF" w14:textId="77777777" w:rsidR="00D13AA9" w:rsidRPr="00B15ECD" w:rsidRDefault="00D13AA9">
      <w:pPr>
        <w:rPr>
          <w:rFonts w:ascii="Arial" w:hAnsi="Arial" w:cs="Arial"/>
          <w:szCs w:val="24"/>
        </w:rPr>
      </w:pPr>
    </w:p>
    <w:p w14:paraId="372E4130" w14:textId="4B17781C" w:rsidR="00993035" w:rsidRDefault="00993035">
      <w:pPr>
        <w:rPr>
          <w:rFonts w:ascii="Arial" w:hAnsi="Arial" w:cs="Arial"/>
          <w:szCs w:val="24"/>
        </w:rPr>
      </w:pPr>
    </w:p>
    <w:tbl>
      <w:tblPr>
        <w:tblW w:w="4924" w:type="pct"/>
        <w:tblLayout w:type="fixed"/>
        <w:tblLook w:val="04A0" w:firstRow="1" w:lastRow="0" w:firstColumn="1" w:lastColumn="0" w:noHBand="0" w:noVBand="1"/>
      </w:tblPr>
      <w:tblGrid>
        <w:gridCol w:w="1243"/>
        <w:gridCol w:w="1021"/>
        <w:gridCol w:w="6236"/>
        <w:gridCol w:w="1133"/>
      </w:tblGrid>
      <w:tr w:rsidR="00BB7101" w:rsidRPr="00B15ECD" w14:paraId="6CFA8337" w14:textId="77777777" w:rsidTr="00DA0BC7">
        <w:trPr>
          <w:trHeight w:val="312"/>
        </w:trPr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7A28F2" w14:textId="77777777" w:rsidR="00BB7101" w:rsidRPr="00552DA2" w:rsidRDefault="00BB7101" w:rsidP="00DA0BC7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3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8199EB" w14:textId="77777777" w:rsidR="00BB7101" w:rsidRPr="00552DA2" w:rsidRDefault="00BB7101" w:rsidP="00DA0BC7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52DA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 Please indicate payment method with </w:t>
            </w:r>
            <w:r w:rsidRPr="00552DA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X    </w:t>
            </w:r>
          </w:p>
        </w:tc>
      </w:tr>
      <w:tr w:rsidR="00BB7101" w:rsidRPr="00B15ECD" w14:paraId="592D72C1" w14:textId="77777777" w:rsidTr="00DA0BC7">
        <w:trPr>
          <w:trHeight w:val="312"/>
        </w:trPr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8D3AF" w14:textId="77777777" w:rsidR="00BB7101" w:rsidRPr="00552DA2" w:rsidRDefault="00BB7101" w:rsidP="00DA0BC7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52DA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Cheques</w:t>
            </w:r>
          </w:p>
          <w:p w14:paraId="592DC068" w14:textId="77777777" w:rsidR="00BB7101" w:rsidRPr="00552DA2" w:rsidRDefault="00BB7101" w:rsidP="00DA0BC7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52DA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B3BD5" w14:textId="77777777" w:rsidR="00BB7101" w:rsidRPr="00552DA2" w:rsidRDefault="00BB7101" w:rsidP="00DA0BC7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552DA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Made payable to </w:t>
            </w:r>
            <w:r w:rsidRPr="00552DA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Houston Primary Uniforms </w:t>
            </w:r>
          </w:p>
          <w:p w14:paraId="3A73435B" w14:textId="77777777" w:rsidR="00BB7101" w:rsidRPr="00552DA2" w:rsidRDefault="00BB7101" w:rsidP="00DA0BC7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52DA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(Please return cheques to the school office with child’s name and class)</w:t>
            </w:r>
          </w:p>
        </w:tc>
        <w:sdt>
          <w:sdtPr>
            <w:rPr>
              <w:rFonts w:ascii="Arial" w:eastAsia="Times New Roman" w:hAnsi="Arial" w:cs="Arial"/>
              <w:sz w:val="28"/>
              <w:lang w:eastAsia="en-GB"/>
            </w:rPr>
            <w:id w:val="1632446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88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2EBBFE4" w14:textId="00E3F222" w:rsidR="00BB7101" w:rsidRPr="00212C7C" w:rsidRDefault="00212C7C" w:rsidP="00DA0BC7">
                <w:pPr>
                  <w:spacing w:line="240" w:lineRule="auto"/>
                  <w:jc w:val="center"/>
                  <w:rPr>
                    <w:rFonts w:ascii="Arial" w:eastAsia="Times New Roman" w:hAnsi="Arial" w:cs="Arial"/>
                    <w:sz w:val="28"/>
                    <w:lang w:eastAsia="en-GB"/>
                  </w:rPr>
                </w:pPr>
                <w:r>
                  <w:rPr>
                    <w:rFonts w:ascii="MS Gothic" w:eastAsia="MS Gothic" w:hAnsi="MS Gothic" w:cs="Arial" w:hint="eastAsia"/>
                    <w:sz w:val="28"/>
                    <w:lang w:eastAsia="en-GB"/>
                  </w:rPr>
                  <w:t>☐</w:t>
                </w:r>
              </w:p>
            </w:tc>
          </w:sdtContent>
        </w:sdt>
      </w:tr>
      <w:tr w:rsidR="00BB7101" w:rsidRPr="00B15ECD" w14:paraId="078007D7" w14:textId="77777777" w:rsidTr="00DA0BC7">
        <w:trPr>
          <w:trHeight w:val="300"/>
        </w:trPr>
        <w:tc>
          <w:tcPr>
            <w:tcW w:w="6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849BA" w14:textId="77777777" w:rsidR="00BB7101" w:rsidRPr="00552DA2" w:rsidRDefault="00BB7101" w:rsidP="00DA0BC7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52DA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Bank transfer</w:t>
            </w:r>
          </w:p>
          <w:p w14:paraId="505148D3" w14:textId="77777777" w:rsidR="00BB7101" w:rsidRPr="00552DA2" w:rsidRDefault="00BB7101" w:rsidP="00DA0BC7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52DA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6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3A1D7" w14:textId="77777777" w:rsidR="00BB7101" w:rsidRPr="00552DA2" w:rsidRDefault="00BB7101" w:rsidP="00DA0BC7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552DA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Houston Primary Uniform Account </w:t>
            </w:r>
          </w:p>
        </w:tc>
        <w:sdt>
          <w:sdtPr>
            <w:rPr>
              <w:rFonts w:ascii="Arial" w:eastAsia="Times New Roman" w:hAnsi="Arial" w:cs="Arial"/>
              <w:b/>
              <w:bCs/>
              <w:sz w:val="28"/>
              <w:lang w:eastAsia="en-GB"/>
            </w:rPr>
            <w:id w:val="-19256404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88" w:type="pct"/>
                <w:vMerge w:val="restar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E44911E" w14:textId="1F2EDA47" w:rsidR="00BB7101" w:rsidRPr="00212C7C" w:rsidRDefault="00212C7C" w:rsidP="00DA0BC7">
                <w:pPr>
                  <w:spacing w:line="240" w:lineRule="auto"/>
                  <w:jc w:val="center"/>
                  <w:rPr>
                    <w:rFonts w:ascii="Arial" w:eastAsia="Times New Roman" w:hAnsi="Arial" w:cs="Arial"/>
                    <w:b/>
                    <w:bCs/>
                    <w:sz w:val="28"/>
                    <w:lang w:eastAsia="en-GB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28"/>
                    <w:lang w:eastAsia="en-GB"/>
                  </w:rPr>
                  <w:t>☐</w:t>
                </w:r>
              </w:p>
            </w:tc>
          </w:sdtContent>
        </w:sdt>
      </w:tr>
      <w:tr w:rsidR="00BB7101" w:rsidRPr="00B15ECD" w14:paraId="49DF9755" w14:textId="77777777" w:rsidTr="00DA0BC7">
        <w:trPr>
          <w:trHeight w:val="300"/>
        </w:trPr>
        <w:tc>
          <w:tcPr>
            <w:tcW w:w="645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971B6" w14:textId="77777777" w:rsidR="00BB7101" w:rsidRPr="00B15ECD" w:rsidRDefault="00BB7101" w:rsidP="00DA0BC7">
            <w:pPr>
              <w:spacing w:line="240" w:lineRule="auto"/>
              <w:rPr>
                <w:rFonts w:ascii="Arial" w:eastAsia="Times New Roman" w:hAnsi="Arial" w:cs="Arial"/>
                <w:szCs w:val="24"/>
                <w:u w:val="single"/>
                <w:lang w:eastAsia="en-GB"/>
              </w:rPr>
            </w:pPr>
          </w:p>
        </w:tc>
        <w:tc>
          <w:tcPr>
            <w:tcW w:w="3767" w:type="pct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C2C35" w14:textId="77777777" w:rsidR="00BB7101" w:rsidRPr="00552DA2" w:rsidRDefault="00BB7101" w:rsidP="00DA0BC7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52DA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Sort Code </w:t>
            </w:r>
            <w:r w:rsidRPr="00552DA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80 22 60 </w:t>
            </w:r>
            <w:r w:rsidRPr="00552DA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   Account number </w:t>
            </w:r>
            <w:r w:rsidRPr="00552DA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16298269</w:t>
            </w:r>
            <w:r w:rsidRPr="00552DA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588" w:type="pct"/>
            <w:vMerge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</w:tcPr>
          <w:p w14:paraId="7348C5F7" w14:textId="77777777" w:rsidR="00BB7101" w:rsidRPr="00B15ECD" w:rsidRDefault="00BB7101" w:rsidP="00DA0BC7">
            <w:pPr>
              <w:spacing w:line="240" w:lineRule="auto"/>
              <w:rPr>
                <w:rFonts w:ascii="Arial" w:eastAsia="Times New Roman" w:hAnsi="Arial" w:cs="Arial"/>
                <w:szCs w:val="24"/>
                <w:lang w:eastAsia="en-GB"/>
              </w:rPr>
            </w:pPr>
          </w:p>
        </w:tc>
      </w:tr>
      <w:tr w:rsidR="00BB7101" w:rsidRPr="00B15ECD" w14:paraId="39904AE8" w14:textId="77777777" w:rsidTr="00DA0BC7">
        <w:trPr>
          <w:trHeight w:val="312"/>
        </w:trPr>
        <w:tc>
          <w:tcPr>
            <w:tcW w:w="64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D626F" w14:textId="77777777" w:rsidR="00BB7101" w:rsidRPr="00B15ECD" w:rsidRDefault="00BB7101" w:rsidP="00DA0BC7">
            <w:pPr>
              <w:spacing w:line="240" w:lineRule="auto"/>
              <w:rPr>
                <w:rFonts w:ascii="Arial" w:eastAsia="Times New Roman" w:hAnsi="Arial" w:cs="Arial"/>
                <w:szCs w:val="24"/>
                <w:lang w:eastAsia="en-GB"/>
              </w:rPr>
            </w:pPr>
          </w:p>
        </w:tc>
        <w:tc>
          <w:tcPr>
            <w:tcW w:w="376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60BE5" w14:textId="77777777" w:rsidR="00BB7101" w:rsidRPr="00552DA2" w:rsidRDefault="00BB7101" w:rsidP="00DA0BC7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52DA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(Please include a reference of child’s surname, first initial and primary </w:t>
            </w:r>
            <w:proofErr w:type="gramStart"/>
            <w:r w:rsidRPr="00552DA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e.g.</w:t>
            </w:r>
            <w:proofErr w:type="gramEnd"/>
            <w:r w:rsidRPr="00552DA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JonesH5A)</w:t>
            </w:r>
          </w:p>
        </w:tc>
        <w:tc>
          <w:tcPr>
            <w:tcW w:w="588" w:type="pct"/>
            <w:vMerge/>
            <w:tcBorders>
              <w:left w:val="single" w:sz="4" w:space="0" w:color="auto"/>
              <w:right w:val="single" w:sz="8" w:space="0" w:color="auto"/>
            </w:tcBorders>
          </w:tcPr>
          <w:p w14:paraId="40B34CA6" w14:textId="77777777" w:rsidR="00BB7101" w:rsidRPr="00B15ECD" w:rsidRDefault="00BB7101" w:rsidP="00DA0BC7">
            <w:pPr>
              <w:spacing w:line="240" w:lineRule="auto"/>
              <w:rPr>
                <w:rFonts w:ascii="Arial" w:eastAsia="Times New Roman" w:hAnsi="Arial" w:cs="Arial"/>
                <w:szCs w:val="24"/>
                <w:lang w:eastAsia="en-GB"/>
              </w:rPr>
            </w:pPr>
          </w:p>
        </w:tc>
      </w:tr>
      <w:tr w:rsidR="00BB7101" w:rsidRPr="00B15ECD" w14:paraId="2AF14073" w14:textId="77777777" w:rsidTr="00DA0BC7">
        <w:trPr>
          <w:trHeight w:val="312"/>
        </w:trPr>
        <w:tc>
          <w:tcPr>
            <w:tcW w:w="11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A3BC0E" w14:textId="1CF0DB10" w:rsidR="00BB7101" w:rsidRPr="00B15ECD" w:rsidRDefault="00BB7101" w:rsidP="00DA0BC7">
            <w:pPr>
              <w:spacing w:line="240" w:lineRule="auto"/>
              <w:rPr>
                <w:rFonts w:ascii="Arial" w:eastAsia="Times New Roman" w:hAnsi="Arial" w:cs="Arial"/>
                <w:szCs w:val="24"/>
                <w:lang w:eastAsia="en-GB"/>
              </w:rPr>
            </w:pPr>
            <w:r w:rsidRPr="00552DA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Reference for BACS</w:t>
            </w:r>
          </w:p>
        </w:tc>
        <w:sdt>
          <w:sdtPr>
            <w:rPr>
              <w:rFonts w:ascii="Arial" w:eastAsia="Times New Roman" w:hAnsi="Arial" w:cs="Arial"/>
              <w:szCs w:val="24"/>
              <w:lang w:eastAsia="en-GB"/>
            </w:rPr>
            <w:id w:val="4174390"/>
            <w:placeholder>
              <w:docPart w:val="E27473AD3B8C49A7AC4916EB0CA861FB"/>
            </w:placeholder>
            <w:showingPlcHdr/>
          </w:sdtPr>
          <w:sdtContent>
            <w:tc>
              <w:tcPr>
                <w:tcW w:w="382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22BF962F" w14:textId="135D09C7" w:rsidR="00BB7101" w:rsidRPr="00B15ECD" w:rsidRDefault="00DB2482" w:rsidP="00DA0BC7">
                <w:pPr>
                  <w:spacing w:line="240" w:lineRule="auto"/>
                  <w:rPr>
                    <w:rFonts w:ascii="Arial" w:eastAsia="Times New Roman" w:hAnsi="Arial" w:cs="Arial"/>
                    <w:szCs w:val="24"/>
                    <w:lang w:eastAsia="en-GB"/>
                  </w:rPr>
                </w:pPr>
                <w:r w:rsidRPr="00DF5ED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5E67B1A5" w14:textId="4B170139" w:rsidR="00BB7101" w:rsidRDefault="00BB7101">
      <w:pPr>
        <w:rPr>
          <w:rFonts w:ascii="Arial" w:hAnsi="Arial" w:cs="Arial"/>
          <w:szCs w:val="24"/>
        </w:rPr>
      </w:pPr>
    </w:p>
    <w:p w14:paraId="6627874D" w14:textId="77777777" w:rsidR="00BB7101" w:rsidRPr="00B15ECD" w:rsidRDefault="00BB7101">
      <w:pPr>
        <w:rPr>
          <w:rFonts w:ascii="Arial" w:hAnsi="Arial" w:cs="Arial"/>
          <w:szCs w:val="24"/>
        </w:rPr>
      </w:pPr>
    </w:p>
    <w:tbl>
      <w:tblPr>
        <w:tblStyle w:val="TableGrid"/>
        <w:tblW w:w="508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74"/>
        <w:gridCol w:w="7280"/>
      </w:tblGrid>
      <w:tr w:rsidR="00A32345" w:rsidRPr="00B15ECD" w14:paraId="6B9FA998" w14:textId="77777777" w:rsidTr="00DA0BC7">
        <w:tc>
          <w:tcPr>
            <w:tcW w:w="1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6B867A" w14:textId="77777777" w:rsidR="00A32345" w:rsidRPr="003D4316" w:rsidRDefault="00A32345" w:rsidP="00DA0BC7">
            <w:pPr>
              <w:rPr>
                <w:rFonts w:ascii="Arial" w:hAnsi="Arial" w:cs="Arial"/>
                <w:sz w:val="20"/>
                <w:szCs w:val="20"/>
              </w:rPr>
            </w:pPr>
            <w:r w:rsidRPr="003D4316">
              <w:rPr>
                <w:rFonts w:ascii="Arial" w:hAnsi="Arial" w:cs="Arial"/>
                <w:sz w:val="20"/>
                <w:szCs w:val="20"/>
              </w:rPr>
              <w:t>Childs Name</w:t>
            </w:r>
          </w:p>
        </w:tc>
        <w:sdt>
          <w:sdtPr>
            <w:rPr>
              <w:rFonts w:ascii="Arial" w:hAnsi="Arial" w:cs="Arial"/>
              <w:szCs w:val="24"/>
            </w:rPr>
            <w:id w:val="-238865735"/>
            <w:placeholder>
              <w:docPart w:val="6E643AE091804895A17977D3A39DCB61"/>
            </w:placeholder>
            <w:showingPlcHdr/>
          </w:sdtPr>
          <w:sdtContent>
            <w:tc>
              <w:tcPr>
                <w:tcW w:w="3657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3777024A" w14:textId="1B7144CB" w:rsidR="00A32345" w:rsidRPr="00B15ECD" w:rsidRDefault="00DB2482" w:rsidP="00DA0BC7">
                <w:pPr>
                  <w:rPr>
                    <w:rFonts w:ascii="Arial" w:hAnsi="Arial" w:cs="Arial"/>
                    <w:szCs w:val="24"/>
                  </w:rPr>
                </w:pPr>
                <w:r w:rsidRPr="00DF5ED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A32345" w:rsidRPr="00B15ECD" w14:paraId="742C20C6" w14:textId="77777777" w:rsidTr="00DA0BC7">
        <w:tc>
          <w:tcPr>
            <w:tcW w:w="1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A50FC9" w14:textId="2296541B" w:rsidR="00A32345" w:rsidRPr="003D4316" w:rsidRDefault="00A32345" w:rsidP="00DA0BC7">
            <w:pPr>
              <w:rPr>
                <w:rFonts w:ascii="Arial" w:hAnsi="Arial" w:cs="Arial"/>
                <w:sz w:val="20"/>
                <w:szCs w:val="20"/>
              </w:rPr>
            </w:pPr>
            <w:r w:rsidRPr="003D4316">
              <w:rPr>
                <w:rFonts w:ascii="Arial" w:hAnsi="Arial" w:cs="Arial"/>
                <w:sz w:val="20"/>
                <w:szCs w:val="20"/>
              </w:rPr>
              <w:t>Class/Nursery Group</w:t>
            </w:r>
          </w:p>
        </w:tc>
        <w:sdt>
          <w:sdtPr>
            <w:rPr>
              <w:rFonts w:ascii="Arial" w:hAnsi="Arial" w:cs="Arial"/>
              <w:szCs w:val="24"/>
            </w:rPr>
            <w:id w:val="1671370244"/>
            <w:placeholder>
              <w:docPart w:val="8A014430209E4A5F8CD158139513A9AF"/>
            </w:placeholder>
            <w:showingPlcHdr/>
          </w:sdtPr>
          <w:sdtContent>
            <w:tc>
              <w:tcPr>
                <w:tcW w:w="3657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485B5DD9" w14:textId="70922A3B" w:rsidR="00A32345" w:rsidRPr="00B15ECD" w:rsidRDefault="00DB2482" w:rsidP="00DA0BC7">
                <w:pPr>
                  <w:rPr>
                    <w:rFonts w:ascii="Arial" w:hAnsi="Arial" w:cs="Arial"/>
                    <w:szCs w:val="24"/>
                  </w:rPr>
                </w:pPr>
                <w:r w:rsidRPr="00DF5ED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C73ECB" w:rsidRPr="00B15ECD" w14:paraId="5EB1460B" w14:textId="77777777" w:rsidTr="00DA0BC7">
        <w:tc>
          <w:tcPr>
            <w:tcW w:w="1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3A2ED1" w14:textId="77777777" w:rsidR="00C73ECB" w:rsidRPr="003D4316" w:rsidRDefault="00C73ECB" w:rsidP="00DA0BC7">
            <w:pPr>
              <w:rPr>
                <w:rFonts w:ascii="Arial" w:hAnsi="Arial" w:cs="Arial"/>
                <w:sz w:val="20"/>
                <w:szCs w:val="20"/>
              </w:rPr>
            </w:pPr>
            <w:r w:rsidRPr="003D4316">
              <w:rPr>
                <w:rFonts w:ascii="Arial" w:hAnsi="Arial" w:cs="Arial"/>
                <w:sz w:val="20"/>
                <w:szCs w:val="20"/>
              </w:rPr>
              <w:t>Parent or Guardians Name</w:t>
            </w:r>
          </w:p>
        </w:tc>
        <w:sdt>
          <w:sdtPr>
            <w:rPr>
              <w:rFonts w:ascii="Arial" w:hAnsi="Arial" w:cs="Arial"/>
              <w:szCs w:val="24"/>
            </w:rPr>
            <w:id w:val="323706496"/>
            <w:placeholder>
              <w:docPart w:val="9CF79F86F3FC4B58AB657D0D1CA09C61"/>
            </w:placeholder>
            <w:showingPlcHdr/>
          </w:sdtPr>
          <w:sdtContent>
            <w:tc>
              <w:tcPr>
                <w:tcW w:w="3657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3E22F8D8" w14:textId="57A1E2F0" w:rsidR="00C73ECB" w:rsidRPr="00B15ECD" w:rsidRDefault="00DB2482" w:rsidP="00DA0BC7">
                <w:pPr>
                  <w:rPr>
                    <w:rFonts w:ascii="Arial" w:hAnsi="Arial" w:cs="Arial"/>
                    <w:szCs w:val="24"/>
                  </w:rPr>
                </w:pPr>
                <w:r w:rsidRPr="00DF5ED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C73ECB" w:rsidRPr="00B15ECD" w14:paraId="57A7995D" w14:textId="77777777" w:rsidTr="00DA0BC7">
        <w:tc>
          <w:tcPr>
            <w:tcW w:w="1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D8EA17" w14:textId="77777777" w:rsidR="00C73ECB" w:rsidRPr="003D4316" w:rsidRDefault="00C73ECB" w:rsidP="00DA0BC7">
            <w:pPr>
              <w:rPr>
                <w:rFonts w:ascii="Arial" w:hAnsi="Arial" w:cs="Arial"/>
                <w:sz w:val="20"/>
                <w:szCs w:val="20"/>
              </w:rPr>
            </w:pPr>
            <w:r w:rsidRPr="003D4316">
              <w:rPr>
                <w:rFonts w:ascii="Arial" w:hAnsi="Arial" w:cs="Arial"/>
                <w:sz w:val="20"/>
                <w:szCs w:val="20"/>
              </w:rPr>
              <w:t xml:space="preserve">Contact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639315362"/>
                <w:placeholder>
                  <w:docPart w:val="313C69DB74E044B6B9E4BA134AFAC70A"/>
                </w:placeholder>
                <w:temporary/>
                <w:showingPlcHdr/>
                <w15:appearance w15:val="hidden"/>
              </w:sdtPr>
              <w:sdtContent>
                <w:r w:rsidRPr="003D4316">
                  <w:rPr>
                    <w:rFonts w:ascii="Arial" w:hAnsi="Arial" w:cs="Arial"/>
                    <w:sz w:val="20"/>
                    <w:szCs w:val="20"/>
                  </w:rPr>
                  <w:t>Email</w:t>
                </w:r>
              </w:sdtContent>
            </w:sdt>
            <w:r w:rsidRPr="003D4316">
              <w:rPr>
                <w:rFonts w:ascii="Arial" w:hAnsi="Arial" w:cs="Arial"/>
                <w:sz w:val="20"/>
                <w:szCs w:val="20"/>
              </w:rPr>
              <w:t xml:space="preserve"> or Phone No</w:t>
            </w:r>
          </w:p>
        </w:tc>
        <w:sdt>
          <w:sdtPr>
            <w:rPr>
              <w:rFonts w:ascii="Arial" w:hAnsi="Arial" w:cs="Arial"/>
              <w:szCs w:val="24"/>
            </w:rPr>
            <w:id w:val="593596604"/>
            <w:placeholder>
              <w:docPart w:val="B775C36DAFBF4545B16FFC8DE7E235A6"/>
            </w:placeholder>
            <w:showingPlcHdr/>
          </w:sdtPr>
          <w:sdtContent>
            <w:tc>
              <w:tcPr>
                <w:tcW w:w="3657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099942E2" w14:textId="69D816BF" w:rsidR="00C73ECB" w:rsidRPr="00B15ECD" w:rsidRDefault="00DB2482" w:rsidP="00DA0BC7">
                <w:pPr>
                  <w:rPr>
                    <w:rFonts w:ascii="Arial" w:hAnsi="Arial" w:cs="Arial"/>
                    <w:szCs w:val="24"/>
                  </w:rPr>
                </w:pPr>
                <w:r w:rsidRPr="00DF5ED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574D7DDE" w14:textId="2F03EB3B" w:rsidR="008205A9" w:rsidRDefault="008205A9" w:rsidP="00FE3DD8">
      <w:pPr>
        <w:rPr>
          <w:rFonts w:ascii="Arial" w:hAnsi="Arial" w:cs="Arial"/>
          <w:szCs w:val="24"/>
        </w:rPr>
      </w:pPr>
    </w:p>
    <w:p w14:paraId="4463F18D" w14:textId="1E2975F1" w:rsidR="00420BE0" w:rsidRPr="00CC347E" w:rsidRDefault="00EC5338" w:rsidP="00FE3DD8">
      <w:pPr>
        <w:rPr>
          <w:rFonts w:ascii="Arial" w:hAnsi="Arial" w:cs="Arial"/>
          <w:color w:val="0070C0"/>
          <w:szCs w:val="24"/>
        </w:rPr>
      </w:pPr>
      <w:r w:rsidRPr="00CC347E">
        <w:rPr>
          <w:rFonts w:ascii="Arial" w:hAnsi="Arial" w:cs="Arial"/>
          <w:szCs w:val="24"/>
        </w:rPr>
        <w:t xml:space="preserve">If you have any questions or issues with your form or payment, please contact the Uniform Committee at </w:t>
      </w:r>
      <w:hyperlink r:id="rId14" w:history="1">
        <w:r w:rsidRPr="00CC347E">
          <w:rPr>
            <w:rStyle w:val="Hyperlink"/>
            <w:rFonts w:ascii="Arial" w:hAnsi="Arial" w:cs="Arial"/>
            <w:color w:val="0070C0"/>
            <w:szCs w:val="24"/>
          </w:rPr>
          <w:t>HoustonPSUniforms@gmail.com</w:t>
        </w:r>
      </w:hyperlink>
      <w:r w:rsidRPr="00CC347E">
        <w:rPr>
          <w:rFonts w:ascii="Arial" w:hAnsi="Arial" w:cs="Arial"/>
          <w:color w:val="0070C0"/>
          <w:szCs w:val="24"/>
        </w:rPr>
        <w:t xml:space="preserve"> </w:t>
      </w:r>
    </w:p>
    <w:p w14:paraId="379E63B6" w14:textId="67AB07A8" w:rsidR="00420BE0" w:rsidRDefault="00420BE0">
      <w:pPr>
        <w:spacing w:before="0" w:after="200"/>
        <w:rPr>
          <w:rFonts w:ascii="Arial" w:hAnsi="Arial" w:cs="Arial"/>
          <w:color w:val="0070C0"/>
          <w:sz w:val="20"/>
          <w:szCs w:val="20"/>
        </w:rPr>
      </w:pPr>
    </w:p>
    <w:p w14:paraId="5DA1AAFC" w14:textId="77777777" w:rsidR="00EC5338" w:rsidRPr="00EC5338" w:rsidRDefault="00EC5338" w:rsidP="00FE3DD8">
      <w:pPr>
        <w:rPr>
          <w:rFonts w:ascii="Arial" w:hAnsi="Arial" w:cs="Arial"/>
          <w:sz w:val="20"/>
          <w:szCs w:val="20"/>
        </w:rPr>
      </w:pPr>
    </w:p>
    <w:sectPr w:rsidR="00EC5338" w:rsidRPr="00EC5338" w:rsidSect="00552DA2">
      <w:headerReference w:type="default" r:id="rId15"/>
      <w:pgSz w:w="12240" w:h="15840" w:code="1"/>
      <w:pgMar w:top="1440" w:right="1440" w:bottom="1440" w:left="1008" w:header="737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EAFDE4" w14:textId="77777777" w:rsidR="001625AF" w:rsidRDefault="001625AF" w:rsidP="00650259">
      <w:pPr>
        <w:spacing w:line="240" w:lineRule="auto"/>
      </w:pPr>
      <w:r>
        <w:separator/>
      </w:r>
    </w:p>
  </w:endnote>
  <w:endnote w:type="continuationSeparator" w:id="0">
    <w:p w14:paraId="5642A2A7" w14:textId="77777777" w:rsidR="001625AF" w:rsidRDefault="001625AF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D274150-4F38-41FD-884F-EFE6A80A9F2C}"/>
    <w:embedBold r:id="rId2" w:fontKey="{ED76492B-BE8A-4D9E-8699-08645F6F299E}"/>
    <w:embedItalic r:id="rId3" w:fontKey="{B4298F85-7A03-434C-B161-CCF97D8797E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B89CF622-858F-438D-AFBA-0FA231CA46AA}"/>
    <w:embedBold r:id="rId5" w:fontKey="{22DE46DA-5408-4F07-9A68-0D8E432823B1}"/>
    <w:embedItalic r:id="rId6" w:fontKey="{B0F1178A-02AD-4C09-BE98-1CFC4223792A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4D43F697-122C-436F-944B-79B6B16F572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C0D85824-E7E2-4E0E-86FD-246756BD9C9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5A270D5B-9D93-4CF6-8A79-446D2BDBA271}"/>
    <w:embedBold r:id="rId10" w:subsetted="1" w:fontKey="{5E6C71FB-C10D-4DE7-BAB3-3F90A20BC39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352174" w14:textId="77777777" w:rsidR="001625AF" w:rsidRDefault="001625AF" w:rsidP="00650259">
      <w:pPr>
        <w:spacing w:line="240" w:lineRule="auto"/>
      </w:pPr>
      <w:r>
        <w:separator/>
      </w:r>
    </w:p>
  </w:footnote>
  <w:footnote w:type="continuationSeparator" w:id="0">
    <w:p w14:paraId="6717380F" w14:textId="77777777" w:rsidR="001625AF" w:rsidRDefault="001625AF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936"/>
      <w:gridCol w:w="8856"/>
    </w:tblGrid>
    <w:tr w:rsidR="00324F7E" w:rsidRPr="00562601" w14:paraId="780B5AF8" w14:textId="77777777" w:rsidTr="004A5A99">
      <w:trPr>
        <w:trHeight w:val="990"/>
      </w:trPr>
      <w:tc>
        <w:tcPr>
          <w:tcW w:w="451" w:type="pct"/>
          <w:shd w:val="clear" w:color="auto" w:fill="0070C0"/>
          <w:vAlign w:val="center"/>
        </w:tcPr>
        <w:p w14:paraId="1C43CC95" w14:textId="77777777" w:rsidR="00324F7E" w:rsidRPr="00562601" w:rsidRDefault="00324F7E" w:rsidP="00324F7E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562601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66ADDE18" wp14:editId="372E1E41">
                <wp:extent cx="457200" cy="457200"/>
                <wp:effectExtent l="0" t="0" r="0" b="0"/>
                <wp:docPr id="8" name="Graphic 1" descr="tshirt with content ic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49" w:type="pct"/>
          <w:shd w:val="clear" w:color="auto" w:fill="0070C0"/>
          <w:vAlign w:val="center"/>
        </w:tcPr>
        <w:p w14:paraId="700C25A0" w14:textId="77777777" w:rsidR="00324F7E" w:rsidRDefault="00324F7E" w:rsidP="00324F7E">
          <w:pPr>
            <w:pStyle w:val="Header"/>
          </w:pPr>
          <w:r>
            <w:t xml:space="preserve">Houston Primary Uniform </w:t>
          </w:r>
        </w:p>
        <w:p w14:paraId="1D0C5F7E" w14:textId="77777777" w:rsidR="00324F7E" w:rsidRDefault="00324F7E" w:rsidP="00324F7E">
          <w:pPr>
            <w:pStyle w:val="Header"/>
            <w:rPr>
              <w:sz w:val="22"/>
              <w:szCs w:val="22"/>
            </w:rPr>
          </w:pPr>
          <w:r w:rsidRPr="006A2D0A">
            <w:rPr>
              <w:sz w:val="22"/>
              <w:szCs w:val="22"/>
            </w:rPr>
            <w:t>All items have the school badge unless marked PLAIN</w:t>
          </w:r>
          <w:r>
            <w:rPr>
              <w:sz w:val="22"/>
              <w:szCs w:val="22"/>
            </w:rPr>
            <w:t xml:space="preserve"> </w:t>
          </w:r>
        </w:p>
        <w:p w14:paraId="7EB81BB1" w14:textId="77777777" w:rsidR="00324F7E" w:rsidRPr="00A72D6D" w:rsidRDefault="00324F7E" w:rsidP="00324F7E">
          <w:pPr>
            <w:pStyle w:val="Header"/>
            <w:rPr>
              <w:sz w:val="22"/>
              <w:szCs w:val="22"/>
            </w:rPr>
          </w:pPr>
          <w:r w:rsidRPr="00A72D6D">
            <w:rPr>
              <w:color w:val="FFFFFF" w:themeColor="background1"/>
              <w:sz w:val="22"/>
              <w:szCs w:val="22"/>
            </w:rPr>
            <w:t xml:space="preserve">Submit your order form to </w:t>
          </w:r>
          <w:hyperlink r:id="rId2" w:history="1">
            <w:r w:rsidRPr="00A72D6D">
              <w:rPr>
                <w:rStyle w:val="Hyperlink"/>
                <w:color w:val="FFFFFF" w:themeColor="background1"/>
                <w:sz w:val="22"/>
                <w:szCs w:val="22"/>
              </w:rPr>
              <w:t>HoustonPSUniforms@gmail.com</w:t>
            </w:r>
          </w:hyperlink>
        </w:p>
      </w:tc>
    </w:tr>
  </w:tbl>
  <w:p w14:paraId="78DD67E6" w14:textId="77777777" w:rsidR="00324F7E" w:rsidRDefault="00324F7E" w:rsidP="00324F7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8440B" w14:textId="77777777" w:rsidR="001A2DFA" w:rsidRDefault="001A2DFA" w:rsidP="00562601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03817193">
    <w:abstractNumId w:val="11"/>
  </w:num>
  <w:num w:numId="2" w16cid:durableId="555703081">
    <w:abstractNumId w:val="7"/>
  </w:num>
  <w:num w:numId="3" w16cid:durableId="1820875882">
    <w:abstractNumId w:val="15"/>
  </w:num>
  <w:num w:numId="4" w16cid:durableId="1734035949">
    <w:abstractNumId w:val="12"/>
  </w:num>
  <w:num w:numId="5" w16cid:durableId="1120220215">
    <w:abstractNumId w:val="13"/>
  </w:num>
  <w:num w:numId="6" w16cid:durableId="861626217">
    <w:abstractNumId w:val="19"/>
  </w:num>
  <w:num w:numId="7" w16cid:durableId="1679888506">
    <w:abstractNumId w:val="6"/>
  </w:num>
  <w:num w:numId="8" w16cid:durableId="1185634697">
    <w:abstractNumId w:val="10"/>
  </w:num>
  <w:num w:numId="9" w16cid:durableId="2017658099">
    <w:abstractNumId w:val="17"/>
  </w:num>
  <w:num w:numId="10" w16cid:durableId="885723218">
    <w:abstractNumId w:val="1"/>
  </w:num>
  <w:num w:numId="11" w16cid:durableId="758912553">
    <w:abstractNumId w:val="5"/>
  </w:num>
  <w:num w:numId="12" w16cid:durableId="1634169262">
    <w:abstractNumId w:val="0"/>
  </w:num>
  <w:num w:numId="13" w16cid:durableId="1703822483">
    <w:abstractNumId w:val="2"/>
  </w:num>
  <w:num w:numId="14" w16cid:durableId="654146460">
    <w:abstractNumId w:val="9"/>
  </w:num>
  <w:num w:numId="15" w16cid:durableId="112016995">
    <w:abstractNumId w:val="8"/>
  </w:num>
  <w:num w:numId="16" w16cid:durableId="1350376950">
    <w:abstractNumId w:val="16"/>
  </w:num>
  <w:num w:numId="17" w16cid:durableId="1830975918">
    <w:abstractNumId w:val="3"/>
  </w:num>
  <w:num w:numId="18" w16cid:durableId="345526435">
    <w:abstractNumId w:val="21"/>
  </w:num>
  <w:num w:numId="19" w16cid:durableId="1201821920">
    <w:abstractNumId w:val="18"/>
  </w:num>
  <w:num w:numId="20" w16cid:durableId="1309945070">
    <w:abstractNumId w:val="14"/>
  </w:num>
  <w:num w:numId="21" w16cid:durableId="747381636">
    <w:abstractNumId w:val="20"/>
  </w:num>
  <w:num w:numId="22" w16cid:durableId="16927866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111"/>
    <w:rsid w:val="00003B30"/>
    <w:rsid w:val="00045CA6"/>
    <w:rsid w:val="00052382"/>
    <w:rsid w:val="0006568A"/>
    <w:rsid w:val="00076F0F"/>
    <w:rsid w:val="00084253"/>
    <w:rsid w:val="000D1F49"/>
    <w:rsid w:val="000D4653"/>
    <w:rsid w:val="000F428B"/>
    <w:rsid w:val="000F5C88"/>
    <w:rsid w:val="001625AF"/>
    <w:rsid w:val="00166077"/>
    <w:rsid w:val="001727CA"/>
    <w:rsid w:val="00175422"/>
    <w:rsid w:val="00176DA1"/>
    <w:rsid w:val="001A2DFA"/>
    <w:rsid w:val="001E4E2C"/>
    <w:rsid w:val="00200D5D"/>
    <w:rsid w:val="00212C7C"/>
    <w:rsid w:val="00261C01"/>
    <w:rsid w:val="0027023C"/>
    <w:rsid w:val="00277708"/>
    <w:rsid w:val="00284BE7"/>
    <w:rsid w:val="0029604C"/>
    <w:rsid w:val="002A4ED5"/>
    <w:rsid w:val="002A5CAC"/>
    <w:rsid w:val="002A648D"/>
    <w:rsid w:val="002B69B4"/>
    <w:rsid w:val="002C56E6"/>
    <w:rsid w:val="002D3A9F"/>
    <w:rsid w:val="002F0894"/>
    <w:rsid w:val="00312A7D"/>
    <w:rsid w:val="003203BD"/>
    <w:rsid w:val="00324F7E"/>
    <w:rsid w:val="00326B0A"/>
    <w:rsid w:val="00343025"/>
    <w:rsid w:val="00354B3D"/>
    <w:rsid w:val="00361E11"/>
    <w:rsid w:val="0039760F"/>
    <w:rsid w:val="003B4744"/>
    <w:rsid w:val="003D4316"/>
    <w:rsid w:val="003F0847"/>
    <w:rsid w:val="0040090B"/>
    <w:rsid w:val="00420BE0"/>
    <w:rsid w:val="00420D40"/>
    <w:rsid w:val="004436CF"/>
    <w:rsid w:val="00446538"/>
    <w:rsid w:val="0046302A"/>
    <w:rsid w:val="00487D2D"/>
    <w:rsid w:val="004A5A99"/>
    <w:rsid w:val="004B366F"/>
    <w:rsid w:val="004B3B05"/>
    <w:rsid w:val="004D5D62"/>
    <w:rsid w:val="004F0FE8"/>
    <w:rsid w:val="005112D0"/>
    <w:rsid w:val="0052389F"/>
    <w:rsid w:val="00536B01"/>
    <w:rsid w:val="00552DA2"/>
    <w:rsid w:val="00562601"/>
    <w:rsid w:val="0057256E"/>
    <w:rsid w:val="00577E06"/>
    <w:rsid w:val="00582B1C"/>
    <w:rsid w:val="00591296"/>
    <w:rsid w:val="00593004"/>
    <w:rsid w:val="005A3BF7"/>
    <w:rsid w:val="005F2035"/>
    <w:rsid w:val="005F5A29"/>
    <w:rsid w:val="005F7990"/>
    <w:rsid w:val="006250A2"/>
    <w:rsid w:val="0063739C"/>
    <w:rsid w:val="00650259"/>
    <w:rsid w:val="00674A58"/>
    <w:rsid w:val="00692374"/>
    <w:rsid w:val="006A2D0A"/>
    <w:rsid w:val="006A2F76"/>
    <w:rsid w:val="006A4DA2"/>
    <w:rsid w:val="006D2EA3"/>
    <w:rsid w:val="00703AFA"/>
    <w:rsid w:val="007115A8"/>
    <w:rsid w:val="00720987"/>
    <w:rsid w:val="0073426F"/>
    <w:rsid w:val="00770F25"/>
    <w:rsid w:val="00787DD4"/>
    <w:rsid w:val="007A35A8"/>
    <w:rsid w:val="007B0A85"/>
    <w:rsid w:val="007C6A52"/>
    <w:rsid w:val="007E0DF9"/>
    <w:rsid w:val="007F723E"/>
    <w:rsid w:val="00806FF3"/>
    <w:rsid w:val="00820111"/>
    <w:rsid w:val="0082043E"/>
    <w:rsid w:val="008205A9"/>
    <w:rsid w:val="008B2264"/>
    <w:rsid w:val="008E203A"/>
    <w:rsid w:val="008E56A8"/>
    <w:rsid w:val="0090021E"/>
    <w:rsid w:val="00905BCD"/>
    <w:rsid w:val="0091229C"/>
    <w:rsid w:val="00912974"/>
    <w:rsid w:val="00940E73"/>
    <w:rsid w:val="0098597D"/>
    <w:rsid w:val="00991B30"/>
    <w:rsid w:val="00993035"/>
    <w:rsid w:val="009A2037"/>
    <w:rsid w:val="009C4BDF"/>
    <w:rsid w:val="009D406B"/>
    <w:rsid w:val="009F0787"/>
    <w:rsid w:val="009F2638"/>
    <w:rsid w:val="009F619A"/>
    <w:rsid w:val="009F6DDE"/>
    <w:rsid w:val="00A16F70"/>
    <w:rsid w:val="00A21E84"/>
    <w:rsid w:val="00A32345"/>
    <w:rsid w:val="00A370A8"/>
    <w:rsid w:val="00A60442"/>
    <w:rsid w:val="00A72D6D"/>
    <w:rsid w:val="00A906D0"/>
    <w:rsid w:val="00AA5A0E"/>
    <w:rsid w:val="00AA7104"/>
    <w:rsid w:val="00AC0802"/>
    <w:rsid w:val="00AC2926"/>
    <w:rsid w:val="00AC4A19"/>
    <w:rsid w:val="00AE53F6"/>
    <w:rsid w:val="00AF1D10"/>
    <w:rsid w:val="00B04A50"/>
    <w:rsid w:val="00B15ECD"/>
    <w:rsid w:val="00B160CA"/>
    <w:rsid w:val="00B30FCA"/>
    <w:rsid w:val="00B41FE8"/>
    <w:rsid w:val="00B74C4C"/>
    <w:rsid w:val="00BB7101"/>
    <w:rsid w:val="00BD4753"/>
    <w:rsid w:val="00BD5CB1"/>
    <w:rsid w:val="00BE62EE"/>
    <w:rsid w:val="00C003BA"/>
    <w:rsid w:val="00C427EB"/>
    <w:rsid w:val="00C46878"/>
    <w:rsid w:val="00C5059A"/>
    <w:rsid w:val="00C73ECB"/>
    <w:rsid w:val="00C81922"/>
    <w:rsid w:val="00C94D66"/>
    <w:rsid w:val="00CA7DAE"/>
    <w:rsid w:val="00CB4A51"/>
    <w:rsid w:val="00CB6CF2"/>
    <w:rsid w:val="00CC347E"/>
    <w:rsid w:val="00CD4532"/>
    <w:rsid w:val="00CD47B0"/>
    <w:rsid w:val="00CD4CC7"/>
    <w:rsid w:val="00CE6104"/>
    <w:rsid w:val="00CE7918"/>
    <w:rsid w:val="00D13AA9"/>
    <w:rsid w:val="00D16163"/>
    <w:rsid w:val="00DA0BC7"/>
    <w:rsid w:val="00DB0096"/>
    <w:rsid w:val="00DB2482"/>
    <w:rsid w:val="00DB3FAD"/>
    <w:rsid w:val="00DD447B"/>
    <w:rsid w:val="00DD6816"/>
    <w:rsid w:val="00DF0832"/>
    <w:rsid w:val="00DF4E45"/>
    <w:rsid w:val="00E0535A"/>
    <w:rsid w:val="00E312F4"/>
    <w:rsid w:val="00E61C09"/>
    <w:rsid w:val="00E677FE"/>
    <w:rsid w:val="00EB3B58"/>
    <w:rsid w:val="00EC5338"/>
    <w:rsid w:val="00EC7359"/>
    <w:rsid w:val="00EE3054"/>
    <w:rsid w:val="00EE5959"/>
    <w:rsid w:val="00F00606"/>
    <w:rsid w:val="00F01256"/>
    <w:rsid w:val="00F5418C"/>
    <w:rsid w:val="00F549BE"/>
    <w:rsid w:val="00FA6528"/>
    <w:rsid w:val="00FC7475"/>
    <w:rsid w:val="00FE0076"/>
    <w:rsid w:val="00FE2E33"/>
    <w:rsid w:val="00FE3DD8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CE4C2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24F7E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tabs>
        <w:tab w:val="num" w:pos="360"/>
      </w:tabs>
      <w:ind w:left="0" w:firstLine="0"/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  <w:style w:type="character" w:styleId="UnresolvedMention">
    <w:name w:val="Unresolved Mention"/>
    <w:basedOn w:val="DefaultParagraphFont"/>
    <w:uiPriority w:val="99"/>
    <w:semiHidden/>
    <w:rsid w:val="00EC53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HoustonPSUniforms@gmail.com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HoustonPSUniforms@gmail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HoustonPSUniforms@gmail.com" TargetMode="External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ba\AppData\Roaming\Microsoft\Templates\Logowear%20ord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13C69DB74E044B6B9E4BA134AFAC7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E9AFAE-3269-4B8B-9237-41247082EA88}"/>
      </w:docPartPr>
      <w:docPartBody>
        <w:p w:rsidR="00DB0E7A" w:rsidRDefault="00DF3318" w:rsidP="00DF3318">
          <w:pPr>
            <w:pStyle w:val="313C69DB74E044B6B9E4BA134AFAC70A8"/>
          </w:pPr>
          <w:r w:rsidRPr="00552DA2">
            <w:rPr>
              <w:rFonts w:ascii="Arial" w:hAnsi="Arial" w:cs="Arial"/>
              <w:sz w:val="20"/>
              <w:szCs w:val="20"/>
            </w:rPr>
            <w:t>Email</w:t>
          </w:r>
        </w:p>
      </w:docPartBody>
    </w:docPart>
    <w:docPart>
      <w:docPartPr>
        <w:name w:val="B2E762345335418E81BC55CE8023A6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602432-BEBA-4224-9BBA-A662DE1D95A8}"/>
      </w:docPartPr>
      <w:docPartBody>
        <w:p w:rsidR="00101788" w:rsidRDefault="00DF3318" w:rsidP="00DF3318">
          <w:pPr>
            <w:pStyle w:val="B2E762345335418E81BC55CE8023A6DD8"/>
          </w:pPr>
          <w:r w:rsidRPr="00552DA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B3B9800DC7064F26BA9D9F78C32C44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287E26-FADE-41AB-AF60-BA273A4B3197}"/>
      </w:docPartPr>
      <w:docPartBody>
        <w:p w:rsidR="00101788" w:rsidRDefault="00DF3318" w:rsidP="00DF3318">
          <w:pPr>
            <w:pStyle w:val="B3B9800DC7064F26BA9D9F78C32C44108"/>
          </w:pPr>
          <w:r w:rsidRPr="00552DA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53A16B2275FB44FCBACB5824A47918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51F264-3300-4D49-8E35-DD5EF2B0302B}"/>
      </w:docPartPr>
      <w:docPartBody>
        <w:p w:rsidR="00101788" w:rsidRDefault="00DF3318" w:rsidP="00DF3318">
          <w:pPr>
            <w:pStyle w:val="53A16B2275FB44FCBACB5824A47918768"/>
          </w:pPr>
          <w:r w:rsidRPr="00552DA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8E50921BE1424B15B4C9F6554800CC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9A6185-2B68-4F9A-B224-26C6F09D2675}"/>
      </w:docPartPr>
      <w:docPartBody>
        <w:p w:rsidR="00101788" w:rsidRDefault="00DF3318" w:rsidP="00DF3318">
          <w:pPr>
            <w:pStyle w:val="8E50921BE1424B15B4C9F6554800CC8A8"/>
          </w:pPr>
          <w:r w:rsidRPr="00552DA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53207AD85F754BE5B1DC023A17D4DD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862F00-EB8F-4B2C-867C-E6782F96DC59}"/>
      </w:docPartPr>
      <w:docPartBody>
        <w:p w:rsidR="00101788" w:rsidRDefault="00DF3318" w:rsidP="00DF3318">
          <w:pPr>
            <w:pStyle w:val="53207AD85F754BE5B1DC023A17D4DD9E8"/>
          </w:pPr>
          <w:r w:rsidRPr="00552DA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F55DC814A17441A7968A2212F923DF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CF85D9-6250-4B70-B1F6-753A5541FF4C}"/>
      </w:docPartPr>
      <w:docPartBody>
        <w:p w:rsidR="00E02118" w:rsidRDefault="00DF3318" w:rsidP="00DF3318">
          <w:pPr>
            <w:pStyle w:val="F55DC814A17441A7968A2212F923DF6D3"/>
          </w:pPr>
          <w:r w:rsidRPr="00DF5ED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27473AD3B8C49A7AC4916EB0CA861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115D6A-A0FA-4AE2-A703-2C8286CB4100}"/>
      </w:docPartPr>
      <w:docPartBody>
        <w:p w:rsidR="00E02118" w:rsidRDefault="00DF3318" w:rsidP="00DF3318">
          <w:pPr>
            <w:pStyle w:val="E27473AD3B8C49A7AC4916EB0CA861FB7"/>
          </w:pPr>
          <w:r w:rsidRPr="00DF5ED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E643AE091804895A17977D3A39DCB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CB8C91-5B5D-4096-ADF3-47AF5A19DDE3}"/>
      </w:docPartPr>
      <w:docPartBody>
        <w:p w:rsidR="00E02118" w:rsidRDefault="00DF3318" w:rsidP="00DF3318">
          <w:pPr>
            <w:pStyle w:val="6E643AE091804895A17977D3A39DCB617"/>
          </w:pPr>
          <w:r w:rsidRPr="00DF5ED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A014430209E4A5F8CD158139513A9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B5C8C3-8A24-4870-9F40-FC637A1BA214}"/>
      </w:docPartPr>
      <w:docPartBody>
        <w:p w:rsidR="00E02118" w:rsidRDefault="00DF3318" w:rsidP="00DF3318">
          <w:pPr>
            <w:pStyle w:val="8A014430209E4A5F8CD158139513A9AF7"/>
          </w:pPr>
          <w:r w:rsidRPr="00DF5ED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F79F86F3FC4B58AB657D0D1CA09C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001F74-D61E-436D-81E1-4B7A00BEF0BD}"/>
      </w:docPartPr>
      <w:docPartBody>
        <w:p w:rsidR="00E02118" w:rsidRDefault="00DF3318" w:rsidP="00DF3318">
          <w:pPr>
            <w:pStyle w:val="9CF79F86F3FC4B58AB657D0D1CA09C617"/>
          </w:pPr>
          <w:r w:rsidRPr="00DF5ED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775C36DAFBF4545B16FFC8DE7E235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97E1C1-7957-4043-9AA0-BF995771CCF8}"/>
      </w:docPartPr>
      <w:docPartBody>
        <w:p w:rsidR="00E02118" w:rsidRDefault="00DF3318" w:rsidP="00DF3318">
          <w:pPr>
            <w:pStyle w:val="B775C36DAFBF4545B16FFC8DE7E235A67"/>
          </w:pPr>
          <w:r w:rsidRPr="00DF5ED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2E2FE348F5C4989AA76FBD4B0DAE7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BFB8F1-A68A-44E4-AD98-766664CCF2BD}"/>
      </w:docPartPr>
      <w:docPartBody>
        <w:p w:rsidR="00E02118" w:rsidRDefault="00DF3318" w:rsidP="00DF3318">
          <w:pPr>
            <w:pStyle w:val="42E2FE348F5C4989AA76FBD4B0DAE7934"/>
          </w:pPr>
          <w:r>
            <w:rPr>
              <w:rFonts w:ascii="Arial" w:hAnsi="Arial" w:cs="Arial"/>
              <w:sz w:val="20"/>
              <w:szCs w:val="20"/>
            </w:rPr>
            <w:t>0.00</w:t>
          </w:r>
        </w:p>
      </w:docPartBody>
    </w:docPart>
    <w:docPart>
      <w:docPartPr>
        <w:name w:val="7B06BB84B9224CFFBC7CB6BEC5C68D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69F9A2-2A82-4D8F-B97F-8E37A36DE8F1}"/>
      </w:docPartPr>
      <w:docPartBody>
        <w:p w:rsidR="00E02118" w:rsidRDefault="00DF3318" w:rsidP="00DF3318">
          <w:pPr>
            <w:pStyle w:val="7B06BB84B9224CFFBC7CB6BEC5C68DD44"/>
          </w:pPr>
          <w:r>
            <w:rPr>
              <w:rFonts w:ascii="Arial" w:hAnsi="Arial" w:cs="Arial"/>
              <w:sz w:val="20"/>
              <w:szCs w:val="20"/>
            </w:rPr>
            <w:t>0.00</w:t>
          </w:r>
        </w:p>
      </w:docPartBody>
    </w:docPart>
    <w:docPart>
      <w:docPartPr>
        <w:name w:val="AA5D9E05DE4E49D0B08E68E0D18D53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DA4165-5DE6-486F-8ABF-E62428737EE3}"/>
      </w:docPartPr>
      <w:docPartBody>
        <w:p w:rsidR="00E02118" w:rsidRDefault="00DF3318" w:rsidP="00DF3318">
          <w:pPr>
            <w:pStyle w:val="AA5D9E05DE4E49D0B08E68E0D18D533A4"/>
          </w:pPr>
          <w:r>
            <w:rPr>
              <w:rFonts w:ascii="Arial" w:hAnsi="Arial" w:cs="Arial"/>
              <w:sz w:val="20"/>
              <w:szCs w:val="20"/>
            </w:rPr>
            <w:t>0.00</w:t>
          </w:r>
        </w:p>
      </w:docPartBody>
    </w:docPart>
    <w:docPart>
      <w:docPartPr>
        <w:name w:val="EA553A9805CC45FCB14BE5CA59201B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7345A4-B98B-46B3-9EA1-8415F92AA108}"/>
      </w:docPartPr>
      <w:docPartBody>
        <w:p w:rsidR="00E02118" w:rsidRDefault="00DF3318" w:rsidP="00DF3318">
          <w:pPr>
            <w:pStyle w:val="EA553A9805CC45FCB14BE5CA59201BA04"/>
          </w:pPr>
          <w:r>
            <w:rPr>
              <w:rFonts w:ascii="Arial" w:hAnsi="Arial" w:cs="Arial"/>
              <w:sz w:val="20"/>
              <w:szCs w:val="20"/>
            </w:rPr>
            <w:t>0.00</w:t>
          </w:r>
        </w:p>
      </w:docPartBody>
    </w:docPart>
    <w:docPart>
      <w:docPartPr>
        <w:name w:val="693B88FC09B94B8B99A6B82F9760EF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00949E-F51E-4A66-B6C6-6104EEB96221}"/>
      </w:docPartPr>
      <w:docPartBody>
        <w:p w:rsidR="00E02118" w:rsidRDefault="00DF3318" w:rsidP="00DF3318">
          <w:pPr>
            <w:pStyle w:val="693B88FC09B94B8B99A6B82F9760EFEA4"/>
          </w:pPr>
          <w:r>
            <w:rPr>
              <w:rFonts w:ascii="Arial" w:hAnsi="Arial" w:cs="Arial"/>
              <w:sz w:val="20"/>
              <w:szCs w:val="20"/>
            </w:rPr>
            <w:t>0.00</w:t>
          </w:r>
        </w:p>
      </w:docPartBody>
    </w:docPart>
    <w:docPart>
      <w:docPartPr>
        <w:name w:val="1F2233E3315B4EF6836512B7FCCEF1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5C7242-48D2-4CE4-8109-DF24E98A7ADC}"/>
      </w:docPartPr>
      <w:docPartBody>
        <w:p w:rsidR="00E02118" w:rsidRDefault="00DF3318" w:rsidP="00DF3318">
          <w:pPr>
            <w:pStyle w:val="1F2233E3315B4EF6836512B7FCCEF16C4"/>
          </w:pPr>
          <w:r>
            <w:rPr>
              <w:rFonts w:ascii="Arial" w:hAnsi="Arial" w:cs="Arial"/>
              <w:sz w:val="20"/>
              <w:szCs w:val="20"/>
            </w:rPr>
            <w:t>0.00</w:t>
          </w:r>
        </w:p>
      </w:docPartBody>
    </w:docPart>
    <w:docPart>
      <w:docPartPr>
        <w:name w:val="871E5569875546A8837B8EDF04BCAF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F87F8E-2220-4D51-9699-5F3929A2BC5B}"/>
      </w:docPartPr>
      <w:docPartBody>
        <w:p w:rsidR="004E5549" w:rsidRDefault="00B2523B" w:rsidP="00B2523B">
          <w:pPr>
            <w:pStyle w:val="871E5569875546A8837B8EDF04BCAF0C"/>
          </w:pPr>
          <w:r w:rsidRPr="00C73ECB">
            <w:rPr>
              <w:rFonts w:ascii="Arial" w:hAnsi="Arial" w:cs="Arial"/>
              <w:color w:val="FFFFFF" w:themeColor="background1"/>
              <w:szCs w:val="24"/>
            </w:rPr>
            <w:t>Item</w:t>
          </w:r>
        </w:p>
      </w:docPartBody>
    </w:docPart>
    <w:docPart>
      <w:docPartPr>
        <w:name w:val="60F113B439FA40DC87B0BCC3BE35F9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2A961B-0314-4F8E-B2D2-054235226933}"/>
      </w:docPartPr>
      <w:docPartBody>
        <w:p w:rsidR="004E5549" w:rsidRDefault="00B2523B" w:rsidP="00B2523B">
          <w:pPr>
            <w:pStyle w:val="60F113B439FA40DC87B0BCC3BE35F9B0"/>
          </w:pPr>
          <w:r w:rsidRPr="00C73ECB">
            <w:rPr>
              <w:rFonts w:ascii="Arial" w:hAnsi="Arial" w:cs="Arial"/>
              <w:color w:val="FFFFFF" w:themeColor="background1"/>
              <w:szCs w:val="24"/>
            </w:rPr>
            <w:t>Size</w:t>
          </w:r>
        </w:p>
      </w:docPartBody>
    </w:docPart>
    <w:docPart>
      <w:docPartPr>
        <w:name w:val="521B596266B141F78AECAB7E7B7F37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B946D4-2297-4F3A-8EBC-E3E11EC5A495}"/>
      </w:docPartPr>
      <w:docPartBody>
        <w:p w:rsidR="004E5549" w:rsidRDefault="00B2523B" w:rsidP="00B2523B">
          <w:pPr>
            <w:pStyle w:val="521B596266B141F78AECAB7E7B7F37B1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E22DE682422745E798A9A6D6FA7E9F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F33007-3038-4E34-944F-4F0323673601}"/>
      </w:docPartPr>
      <w:docPartBody>
        <w:p w:rsidR="004E5549" w:rsidRDefault="00B2523B" w:rsidP="00B2523B">
          <w:pPr>
            <w:pStyle w:val="E22DE682422745E798A9A6D6FA7E9FFC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7678906D0EBE4C4FACD46EB5331D6E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D0BD2F-6F9E-4274-924B-7D25631197E3}"/>
      </w:docPartPr>
      <w:docPartBody>
        <w:p w:rsidR="004E5549" w:rsidRDefault="00B2523B" w:rsidP="00B2523B">
          <w:pPr>
            <w:pStyle w:val="7678906D0EBE4C4FACD46EB5331D6E8D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3F7D570DFDF2409E9B5D6A4841F73E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BEF20B-C760-4DC0-A153-1A6A2780FA3A}"/>
      </w:docPartPr>
      <w:docPartBody>
        <w:p w:rsidR="004E5549" w:rsidRDefault="00B2523B" w:rsidP="00B2523B">
          <w:pPr>
            <w:pStyle w:val="3F7D570DFDF2409E9B5D6A4841F73E69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92E4E1CC138B474C94FE1C9651D824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9179B3-E10B-4E04-9400-1912573C4088}"/>
      </w:docPartPr>
      <w:docPartBody>
        <w:p w:rsidR="004E5549" w:rsidRDefault="00B2523B" w:rsidP="00B2523B">
          <w:pPr>
            <w:pStyle w:val="92E4E1CC138B474C94FE1C9651D8243B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98849ECA6B954BDA906EC8B45E1E6A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C9C198-36DF-4198-A57D-CA2EAC0EC1E4}"/>
      </w:docPartPr>
      <w:docPartBody>
        <w:p w:rsidR="004E5549" w:rsidRDefault="00B2523B" w:rsidP="00B2523B">
          <w:pPr>
            <w:pStyle w:val="98849ECA6B954BDA906EC8B45E1E6A4D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C87C796218874A9E9DD1A8BA0A43B1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276514-25A6-4F7B-95DF-791870FE050D}"/>
      </w:docPartPr>
      <w:docPartBody>
        <w:p w:rsidR="004E5549" w:rsidRDefault="00B2523B" w:rsidP="00B2523B">
          <w:pPr>
            <w:pStyle w:val="C87C796218874A9E9DD1A8BA0A43B127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C57745D9C3BD4F1889475A70FD4748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443A89-A4F7-4C57-AE1F-137F318AC119}"/>
      </w:docPartPr>
      <w:docPartBody>
        <w:p w:rsidR="004E5549" w:rsidRDefault="00B2523B" w:rsidP="00B2523B">
          <w:pPr>
            <w:pStyle w:val="C57745D9C3BD4F1889475A70FD4748A9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C5C7C786FC3D45F38AD9173D9FD218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0251BD-DAC4-4ED8-AD72-CB4A3DC23E5D}"/>
      </w:docPartPr>
      <w:docPartBody>
        <w:p w:rsidR="004E5549" w:rsidRDefault="00B2523B" w:rsidP="00B2523B">
          <w:pPr>
            <w:pStyle w:val="C5C7C786FC3D45F38AD9173D9FD2185F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F405FB2527FC42E8AA9357A4F6E264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C3A9D7-C16E-41DB-9C32-3F5F01F1D31C}"/>
      </w:docPartPr>
      <w:docPartBody>
        <w:p w:rsidR="004E5549" w:rsidRDefault="00B2523B" w:rsidP="00B2523B">
          <w:pPr>
            <w:pStyle w:val="F405FB2527FC42E8AA9357A4F6E26409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9E1D853F31314A83815CD99ADA8BD6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15323B-0AE4-47F0-805A-751FA9D55885}"/>
      </w:docPartPr>
      <w:docPartBody>
        <w:p w:rsidR="004E5549" w:rsidRDefault="00B2523B" w:rsidP="00B2523B">
          <w:pPr>
            <w:pStyle w:val="9E1D853F31314A83815CD99ADA8BD6F1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36323935A01445819F2439D1FA93DE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2158BB-D793-476A-9D23-302BA212A8FC}"/>
      </w:docPartPr>
      <w:docPartBody>
        <w:p w:rsidR="004E5549" w:rsidRDefault="00B2523B" w:rsidP="00B2523B">
          <w:pPr>
            <w:pStyle w:val="36323935A01445819F2439D1FA93DE70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9C08BE8A29C546269ACC1EA8EAC98D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EADDA9-F510-437C-96BC-BD0A4342541C}"/>
      </w:docPartPr>
      <w:docPartBody>
        <w:p w:rsidR="004E5549" w:rsidRDefault="00B2523B" w:rsidP="00B2523B">
          <w:pPr>
            <w:pStyle w:val="9C08BE8A29C546269ACC1EA8EAC98DE5"/>
          </w:pPr>
          <w:r>
            <w:rPr>
              <w:rFonts w:ascii="Arial" w:hAnsi="Arial" w:cs="Arial"/>
              <w:szCs w:val="24"/>
            </w:rPr>
            <w:t xml:space="preserve"> </w:t>
          </w:r>
        </w:p>
      </w:docPartBody>
    </w:docPart>
    <w:docPart>
      <w:docPartPr>
        <w:name w:val="7F74E02F4C2A4F4A87DBAA8BE537A3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AE571A-6642-47DC-9159-2D21EF6B8E6A}"/>
      </w:docPartPr>
      <w:docPartBody>
        <w:p w:rsidR="004E5549" w:rsidRDefault="00B2523B" w:rsidP="00B2523B">
          <w:pPr>
            <w:pStyle w:val="7F74E02F4C2A4F4A87DBAA8BE537A391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84963C5A661543ECBC4C7F800A6D5F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12D537-A0AB-40C0-AE6C-BD705DF7CD22}"/>
      </w:docPartPr>
      <w:docPartBody>
        <w:p w:rsidR="004E5549" w:rsidRDefault="00B2523B" w:rsidP="00B2523B">
          <w:pPr>
            <w:pStyle w:val="84963C5A661543ECBC4C7F800A6D5FC7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E04D1E49D21B46038C7AEECA4C5227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22E306-780D-4A94-86E7-FE83EEFB2A1B}"/>
      </w:docPartPr>
      <w:docPartBody>
        <w:p w:rsidR="004E5549" w:rsidRDefault="00B2523B" w:rsidP="00B2523B">
          <w:pPr>
            <w:pStyle w:val="E04D1E49D21B46038C7AEECA4C5227FE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BD42327CE4B545F38D5A1C29F1A0BB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AC830D-2008-49F9-B54B-8EF24CFD58C5}"/>
      </w:docPartPr>
      <w:docPartBody>
        <w:p w:rsidR="004E5549" w:rsidRDefault="00B2523B" w:rsidP="00B2523B">
          <w:pPr>
            <w:pStyle w:val="BD42327CE4B545F38D5A1C29F1A0BBB5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DAB2E56064D540A68A263AF8BD0FAB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BCF42D-FCF1-41BD-9118-4A0BC5AEF495}"/>
      </w:docPartPr>
      <w:docPartBody>
        <w:p w:rsidR="004E5549" w:rsidRDefault="00B2523B" w:rsidP="00B2523B">
          <w:pPr>
            <w:pStyle w:val="DAB2E56064D540A68A263AF8BD0FABC3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93E72A409A1146CD92C6B8EAE9F678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80D02B-A9FC-4EEC-AE96-B0F8F673A75D}"/>
      </w:docPartPr>
      <w:docPartBody>
        <w:p w:rsidR="004E5549" w:rsidRDefault="00B2523B" w:rsidP="00B2523B">
          <w:pPr>
            <w:pStyle w:val="93E72A409A1146CD92C6B8EAE9F67883"/>
          </w:pPr>
          <w:r>
            <w:rPr>
              <w:rFonts w:ascii="Arial" w:hAnsi="Arial" w:cs="Arial"/>
              <w:sz w:val="20"/>
              <w:szCs w:val="20"/>
            </w:rPr>
            <w:t>Enter Amount</w:t>
          </w:r>
        </w:p>
      </w:docPartBody>
    </w:docPart>
    <w:docPart>
      <w:docPartPr>
        <w:name w:val="40F95D93FC72430BB0872FF20A1E65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992A01-D3F0-4826-BC8E-FEBAFB73484F}"/>
      </w:docPartPr>
      <w:docPartBody>
        <w:p w:rsidR="004E5549" w:rsidRDefault="00B2523B" w:rsidP="00B2523B">
          <w:pPr>
            <w:pStyle w:val="40F95D93FC72430BB0872FF20A1E65E8"/>
          </w:pPr>
          <w:r>
            <w:rPr>
              <w:rFonts w:ascii="Arial" w:hAnsi="Arial" w:cs="Arial"/>
              <w:sz w:val="20"/>
              <w:szCs w:val="20"/>
            </w:rPr>
            <w:t>0.00</w:t>
          </w:r>
        </w:p>
      </w:docPartBody>
    </w:docPart>
    <w:docPart>
      <w:docPartPr>
        <w:name w:val="F35E2B0F87BA41DF9AD1E26C43263D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909691-741A-4E03-8CD7-A435A262240E}"/>
      </w:docPartPr>
      <w:docPartBody>
        <w:p w:rsidR="004E5549" w:rsidRDefault="00B2523B" w:rsidP="00B2523B">
          <w:pPr>
            <w:pStyle w:val="F35E2B0F87BA41DF9AD1E26C43263D16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1AE88E808E34466B870E7FDF408A19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5EDE19-C750-4BD6-B0D7-87F0F1715E52}"/>
      </w:docPartPr>
      <w:docPartBody>
        <w:p w:rsidR="004E5549" w:rsidRDefault="00B2523B" w:rsidP="00B2523B">
          <w:pPr>
            <w:pStyle w:val="1AE88E808E34466B870E7FDF408A1902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8ABC481E7EF94028A71A8F3131BF47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984009-70BE-4299-8FCA-A1177E6878F9}"/>
      </w:docPartPr>
      <w:docPartBody>
        <w:p w:rsidR="004E5549" w:rsidRDefault="00B2523B" w:rsidP="00B2523B">
          <w:pPr>
            <w:pStyle w:val="8ABC481E7EF94028A71A8F3131BF47A1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7D1EFDE64FA84611925929E71EB792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00D2B7-2A6B-46CB-98B7-1886A18CA6B4}"/>
      </w:docPartPr>
      <w:docPartBody>
        <w:p w:rsidR="004E5549" w:rsidRDefault="00B2523B" w:rsidP="00B2523B">
          <w:pPr>
            <w:pStyle w:val="7D1EFDE64FA84611925929E71EB79219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4ADD25DD5BE54B5B9732787FA7361E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2C2329-043E-40A5-9FB7-5939986382FF}"/>
      </w:docPartPr>
      <w:docPartBody>
        <w:p w:rsidR="004E5549" w:rsidRDefault="00B2523B" w:rsidP="00B2523B">
          <w:pPr>
            <w:pStyle w:val="4ADD25DD5BE54B5B9732787FA7361E9D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EB0E39A097624EFCB741A15991BA4C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6AAD14-ED82-4E1D-B608-DA96D043C8E8}"/>
      </w:docPartPr>
      <w:docPartBody>
        <w:p w:rsidR="004E5549" w:rsidRDefault="00B2523B" w:rsidP="00B2523B">
          <w:pPr>
            <w:pStyle w:val="EB0E39A097624EFCB741A15991BA4C79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EDF36726033F430D9A018BD13202CC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552791-4FB1-4E7E-A296-0D86861B9EBF}"/>
      </w:docPartPr>
      <w:docPartBody>
        <w:p w:rsidR="004E5549" w:rsidRDefault="00B2523B" w:rsidP="00B2523B">
          <w:pPr>
            <w:pStyle w:val="EDF36726033F430D9A018BD13202CCE7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45E2888684FF43EF99712C4A70CE6A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036632-4150-4DF8-87F0-ADF4F5F17B20}"/>
      </w:docPartPr>
      <w:docPartBody>
        <w:p w:rsidR="004E5549" w:rsidRDefault="00B2523B" w:rsidP="00B2523B">
          <w:pPr>
            <w:pStyle w:val="45E2888684FF43EF99712C4A70CE6A8C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3B295266604F4E7E9817655E55332F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D698FF-CA11-4188-A00E-0FB2934EF4D5}"/>
      </w:docPartPr>
      <w:docPartBody>
        <w:p w:rsidR="004E5549" w:rsidRDefault="00B2523B" w:rsidP="00B2523B">
          <w:pPr>
            <w:pStyle w:val="3B295266604F4E7E9817655E55332FC2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7941673707974386AA412BA3951D67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9F8D59-4095-479C-8B9F-46657B5A26D6}"/>
      </w:docPartPr>
      <w:docPartBody>
        <w:p w:rsidR="004E5549" w:rsidRDefault="00B2523B" w:rsidP="00B2523B">
          <w:pPr>
            <w:pStyle w:val="7941673707974386AA412BA3951D6748"/>
          </w:pPr>
          <w:r>
            <w:rPr>
              <w:rFonts w:ascii="Arial" w:hAnsi="Arial" w:cs="Arial"/>
              <w:sz w:val="20"/>
              <w:szCs w:val="20"/>
            </w:rPr>
            <w:t>Enter Amount</w:t>
          </w:r>
        </w:p>
      </w:docPartBody>
    </w:docPart>
    <w:docPart>
      <w:docPartPr>
        <w:name w:val="EC3E1EB4E8544878AB190A4EB9C4A6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51BBF0-E96D-433E-A08D-2A5AFD933036}"/>
      </w:docPartPr>
      <w:docPartBody>
        <w:p w:rsidR="004E5549" w:rsidRDefault="00B2523B" w:rsidP="00B2523B">
          <w:pPr>
            <w:pStyle w:val="EC3E1EB4E8544878AB190A4EB9C4A6B1"/>
          </w:pPr>
          <w:r>
            <w:rPr>
              <w:rFonts w:ascii="Arial" w:hAnsi="Arial" w:cs="Arial"/>
              <w:sz w:val="20"/>
              <w:szCs w:val="20"/>
            </w:rPr>
            <w:t>0.00</w:t>
          </w:r>
        </w:p>
      </w:docPartBody>
    </w:docPart>
    <w:docPart>
      <w:docPartPr>
        <w:name w:val="E7A267B544824EB9B63A0C301D1614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170AED-ED64-4904-9EB5-FAB10410CBFF}"/>
      </w:docPartPr>
      <w:docPartBody>
        <w:p w:rsidR="004E5549" w:rsidRDefault="00B2523B" w:rsidP="00B2523B">
          <w:pPr>
            <w:pStyle w:val="E7A267B544824EB9B63A0C301D161452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D5BDF7D9F1574CBEAFD1E90F52300A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A1F757-F2A9-4C29-B647-369CAF3EA940}"/>
      </w:docPartPr>
      <w:docPartBody>
        <w:p w:rsidR="004E5549" w:rsidRDefault="00B2523B" w:rsidP="00B2523B">
          <w:pPr>
            <w:pStyle w:val="D5BDF7D9F1574CBEAFD1E90F52300A2D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778504EA6DC0477C81D6EFB19FD8A1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46E685-1C0D-40B6-BBCA-2AEF6543D8CA}"/>
      </w:docPartPr>
      <w:docPartBody>
        <w:p w:rsidR="004E5549" w:rsidRDefault="00B2523B" w:rsidP="00B2523B">
          <w:pPr>
            <w:pStyle w:val="778504EA6DC0477C81D6EFB19FD8A10D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5CDD35B463E4488DB26C0BA4BFDAEE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9D2C72-296A-441D-B82F-34ADB7FD9920}"/>
      </w:docPartPr>
      <w:docPartBody>
        <w:p w:rsidR="004E5549" w:rsidRDefault="00B2523B" w:rsidP="00B2523B">
          <w:pPr>
            <w:pStyle w:val="5CDD35B463E4488DB26C0BA4BFDAEEA3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3C1F4A75272440ABABD40AAA6ECBD8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2BD760-0862-4A29-9736-8D1D57D8988A}"/>
      </w:docPartPr>
      <w:docPartBody>
        <w:p w:rsidR="004E5549" w:rsidRDefault="00B2523B" w:rsidP="00B2523B">
          <w:pPr>
            <w:pStyle w:val="3C1F4A75272440ABABD40AAA6ECBD85A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42678A6A60AA432B8AE185D3E0F243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842F6D-57E4-4DCC-80AF-DD633C757597}"/>
      </w:docPartPr>
      <w:docPartBody>
        <w:p w:rsidR="004E5549" w:rsidRDefault="00B2523B" w:rsidP="00B2523B">
          <w:pPr>
            <w:pStyle w:val="42678A6A60AA432B8AE185D3E0F24350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B330C3C20B4F4ADE9898F40B308646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EBE425-F792-41AD-BE40-2977DBAA0B71}"/>
      </w:docPartPr>
      <w:docPartBody>
        <w:p w:rsidR="004E5549" w:rsidRDefault="00B2523B" w:rsidP="00B2523B">
          <w:pPr>
            <w:pStyle w:val="B330C3C20B4F4ADE9898F40B308646BA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83455D5EAAB54B248195ED624750F5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88ABFC-C2ED-45CA-96C5-7E3D4F72A787}"/>
      </w:docPartPr>
      <w:docPartBody>
        <w:p w:rsidR="004E5549" w:rsidRDefault="00B2523B" w:rsidP="00B2523B">
          <w:pPr>
            <w:pStyle w:val="83455D5EAAB54B248195ED624750F571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40F1833EAC584026A331DF0A7FD224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A6CFAF-CDB4-4020-83D8-41FED0ECADA5}"/>
      </w:docPartPr>
      <w:docPartBody>
        <w:p w:rsidR="004E5549" w:rsidRDefault="00B2523B" w:rsidP="00B2523B">
          <w:pPr>
            <w:pStyle w:val="40F1833EAC584026A331DF0A7FD224DF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9676FE590E18403DB59F1B654B928F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30D42E-B12E-4674-91BD-118ECE454B79}"/>
      </w:docPartPr>
      <w:docPartBody>
        <w:p w:rsidR="004E5549" w:rsidRDefault="00B2523B" w:rsidP="00B2523B">
          <w:pPr>
            <w:pStyle w:val="9676FE590E18403DB59F1B654B928FD7"/>
          </w:pPr>
          <w:r>
            <w:rPr>
              <w:rFonts w:ascii="Arial" w:hAnsi="Arial" w:cs="Arial"/>
              <w:sz w:val="20"/>
              <w:szCs w:val="20"/>
            </w:rPr>
            <w:t>0.00</w:t>
          </w:r>
        </w:p>
      </w:docPartBody>
    </w:docPart>
    <w:docPart>
      <w:docPartPr>
        <w:name w:val="7ACBE25B21544D2592991F8B295908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63D149-2EC2-43A2-9FD8-BD2F74843613}"/>
      </w:docPartPr>
      <w:docPartBody>
        <w:p w:rsidR="004E5549" w:rsidRDefault="00B2523B" w:rsidP="00B2523B">
          <w:pPr>
            <w:pStyle w:val="7ACBE25B21544D2592991F8B295908C8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45D8DB99E06D49D1BD20ECF41F9C23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CC99A3-CA48-466E-91D7-843284A61300}"/>
      </w:docPartPr>
      <w:docPartBody>
        <w:p w:rsidR="004E5549" w:rsidRDefault="00B2523B" w:rsidP="00B2523B">
          <w:pPr>
            <w:pStyle w:val="45D8DB99E06D49D1BD20ECF41F9C232F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326F598718E14C428E8F01DE2628F2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54D6AE-6F6C-4553-930E-FCA4286C5CFD}"/>
      </w:docPartPr>
      <w:docPartBody>
        <w:p w:rsidR="004E5549" w:rsidRDefault="00B2523B" w:rsidP="00B2523B">
          <w:pPr>
            <w:pStyle w:val="326F598718E14C428E8F01DE2628F297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796A0E7D083A4BA29EB5500181DF03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6D1953-0320-43C8-878F-CD78A3C9D6AA}"/>
      </w:docPartPr>
      <w:docPartBody>
        <w:p w:rsidR="004E5549" w:rsidRDefault="00B2523B" w:rsidP="00B2523B">
          <w:pPr>
            <w:pStyle w:val="796A0E7D083A4BA29EB5500181DF038D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B77C5BAF6415407AA3125356C78AF7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AA983A-28CB-4DDF-A7B1-E1F2B5E18702}"/>
      </w:docPartPr>
      <w:docPartBody>
        <w:p w:rsidR="004E5549" w:rsidRDefault="00B2523B" w:rsidP="00B2523B">
          <w:pPr>
            <w:pStyle w:val="B77C5BAF6415407AA3125356C78AF7BA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0DDFFA4061F14D67BC07D8B7F42E81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3F1D4F-5A4A-4A58-9B4E-E7DB2B761A30}"/>
      </w:docPartPr>
      <w:docPartBody>
        <w:p w:rsidR="004E5549" w:rsidRDefault="00B2523B" w:rsidP="00B2523B">
          <w:pPr>
            <w:pStyle w:val="0DDFFA4061F14D67BC07D8B7F42E8182"/>
          </w:pPr>
          <w:r>
            <w:rPr>
              <w:rFonts w:ascii="Arial" w:hAnsi="Arial" w:cs="Arial"/>
              <w:sz w:val="20"/>
              <w:szCs w:val="20"/>
            </w:rPr>
            <w:t>0.00</w:t>
          </w:r>
        </w:p>
      </w:docPartBody>
    </w:docPart>
    <w:docPart>
      <w:docPartPr>
        <w:name w:val="2AC4254AA32648098BBDD2B151E47C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F5FA71-3254-48B6-B30A-53E4CC1BE22A}"/>
      </w:docPartPr>
      <w:docPartBody>
        <w:p w:rsidR="004E5549" w:rsidRDefault="00B2523B" w:rsidP="00B2523B">
          <w:pPr>
            <w:pStyle w:val="2AC4254AA32648098BBDD2B151E47C4D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D024A886C1564476A14E2C7BA068FF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643F1E-081F-4546-A70A-70AA8DC47CCB}"/>
      </w:docPartPr>
      <w:docPartBody>
        <w:p w:rsidR="004E5549" w:rsidRDefault="00B2523B" w:rsidP="00B2523B">
          <w:pPr>
            <w:pStyle w:val="D024A886C1564476A14E2C7BA068FF64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EA20412F2CBE4A44B07ECCCE26F833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32CB49-2BAC-427B-BB70-92B403A2CEED}"/>
      </w:docPartPr>
      <w:docPartBody>
        <w:p w:rsidR="004E5549" w:rsidRDefault="00B2523B" w:rsidP="00B2523B">
          <w:pPr>
            <w:pStyle w:val="EA20412F2CBE4A44B07ECCCE26F83301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020C438363784148AF7710595E5CD2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1B71AB-166A-4E4E-AF40-DB8D43C1D4F2}"/>
      </w:docPartPr>
      <w:docPartBody>
        <w:p w:rsidR="004E5549" w:rsidRDefault="00B2523B" w:rsidP="00B2523B">
          <w:pPr>
            <w:pStyle w:val="020C438363784148AF7710595E5CD241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DBAF6F798A6748D2B87E84AEEC39D7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37D6F5-9A7B-476F-BC12-A9B5CE0E6438}"/>
      </w:docPartPr>
      <w:docPartBody>
        <w:p w:rsidR="004E5549" w:rsidRDefault="00B2523B" w:rsidP="00B2523B">
          <w:pPr>
            <w:pStyle w:val="DBAF6F798A6748D2B87E84AEEC39D7B7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4C0A049823B64968B19C5AA0FE0039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E8E88D-C72D-4BCD-95D1-8B78B969A19D}"/>
      </w:docPartPr>
      <w:docPartBody>
        <w:p w:rsidR="004E5549" w:rsidRDefault="00B2523B" w:rsidP="00B2523B">
          <w:pPr>
            <w:pStyle w:val="4C0A049823B64968B19C5AA0FE00399E"/>
          </w:pPr>
          <w:r>
            <w:rPr>
              <w:rFonts w:ascii="Arial" w:hAnsi="Arial" w:cs="Arial"/>
              <w:sz w:val="20"/>
              <w:szCs w:val="20"/>
            </w:rPr>
            <w:t>0.00</w:t>
          </w:r>
        </w:p>
      </w:docPartBody>
    </w:docPart>
    <w:docPart>
      <w:docPartPr>
        <w:name w:val="AA1D2DF534ED412098315463CE3CCF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29C3AF-632A-4356-8D61-11791EAF05EF}"/>
      </w:docPartPr>
      <w:docPartBody>
        <w:p w:rsidR="001A2B55" w:rsidRDefault="004E5549" w:rsidP="004E5549">
          <w:pPr>
            <w:pStyle w:val="AA1D2DF534ED412098315463CE3CCFA8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2CDC1BD68A0147BFA552A3919D1446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C4F55B-234B-4A7A-8AD1-E04C5545C517}"/>
      </w:docPartPr>
      <w:docPartBody>
        <w:p w:rsidR="001A2B55" w:rsidRDefault="004E5549" w:rsidP="004E5549">
          <w:pPr>
            <w:pStyle w:val="2CDC1BD68A0147BFA552A3919D1446D1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E6DF921B0D28467B85683EBE2620A7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6B059E-1B5D-4985-95A5-D4B9C93B94EC}"/>
      </w:docPartPr>
      <w:docPartBody>
        <w:p w:rsidR="001A2B55" w:rsidRDefault="004E5549" w:rsidP="004E5549">
          <w:pPr>
            <w:pStyle w:val="E6DF921B0D28467B85683EBE2620A715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30FE4C71E6D74651B83BF00EF3210C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D45D05-B3D5-4164-B908-BA971727FFE4}"/>
      </w:docPartPr>
      <w:docPartBody>
        <w:p w:rsidR="001A2B55" w:rsidRDefault="004E5549" w:rsidP="004E5549">
          <w:pPr>
            <w:pStyle w:val="30FE4C71E6D74651B83BF00EF3210CB8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E9EFFE7804A9475B854BCF119E822E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CFBB51-28B3-4CD9-B084-C0E89548C36D}"/>
      </w:docPartPr>
      <w:docPartBody>
        <w:p w:rsidR="001A2B55" w:rsidRDefault="004E5549" w:rsidP="004E5549">
          <w:pPr>
            <w:pStyle w:val="E9EFFE7804A9475B854BCF119E822E49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812ED7A588D043E9BE44E66E8A90B4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C79C6E-E4B2-4AEC-BECE-BD5F130318B4}"/>
      </w:docPartPr>
      <w:docPartBody>
        <w:p w:rsidR="001A2B55" w:rsidRDefault="004E5549" w:rsidP="004E5549">
          <w:pPr>
            <w:pStyle w:val="812ED7A588D043E9BE44E66E8A90B458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73444D3D04F94FD9BCBFC9E882C913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149445-938D-41E6-BBB5-051421FF0804}"/>
      </w:docPartPr>
      <w:docPartBody>
        <w:p w:rsidR="001A2B55" w:rsidRDefault="004E5549" w:rsidP="004E5549">
          <w:pPr>
            <w:pStyle w:val="73444D3D04F94FD9BCBFC9E882C91362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6557C62966F44C0F822AB99900555A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D095CD-A763-4AD8-939F-8877BF632121}"/>
      </w:docPartPr>
      <w:docPartBody>
        <w:p w:rsidR="001A2B55" w:rsidRDefault="004E5549" w:rsidP="004E5549">
          <w:pPr>
            <w:pStyle w:val="6557C62966F44C0F822AB99900555A19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9DC05274322C46C59BB2E4C4B604D3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52B539-B0A8-4F99-BCA4-03B83E4F3A9A}"/>
      </w:docPartPr>
      <w:docPartBody>
        <w:p w:rsidR="001A2B55" w:rsidRDefault="004E5549" w:rsidP="004E5549">
          <w:pPr>
            <w:pStyle w:val="9DC05274322C46C59BB2E4C4B604D356"/>
          </w:pPr>
          <w:r>
            <w:rPr>
              <w:rFonts w:ascii="Arial" w:hAnsi="Arial" w:cs="Arial"/>
              <w:sz w:val="20"/>
              <w:szCs w:val="20"/>
            </w:rPr>
            <w:t>0.00</w:t>
          </w:r>
        </w:p>
      </w:docPartBody>
    </w:docPart>
    <w:docPart>
      <w:docPartPr>
        <w:name w:val="9A155FA36FA44ED8A3ECCE89E81740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6AEEB2-8E23-4223-8B7F-0472E909C50C}"/>
      </w:docPartPr>
      <w:docPartBody>
        <w:p w:rsidR="001A2B55" w:rsidRDefault="004E5549" w:rsidP="004E5549">
          <w:pPr>
            <w:pStyle w:val="9A155FA36FA44ED8A3ECCE89E81740C7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F4BC01CC1D7B4775800578E197D78A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1D09C3-BF2E-4D4F-8C74-60B466A2B0E3}"/>
      </w:docPartPr>
      <w:docPartBody>
        <w:p w:rsidR="001A2B55" w:rsidRDefault="004E5549" w:rsidP="004E5549">
          <w:pPr>
            <w:pStyle w:val="F4BC01CC1D7B4775800578E197D78AB5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1EE657AF69F44022B1E3356BAB9512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999BF9-6ACF-4D49-9C4A-1735BE047F7C}"/>
      </w:docPartPr>
      <w:docPartBody>
        <w:p w:rsidR="001A2B55" w:rsidRDefault="004E5549" w:rsidP="004E5549">
          <w:pPr>
            <w:pStyle w:val="1EE657AF69F44022B1E3356BAB951232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77BDBF5BF49540A99B55C9F3ACA65B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1C3E98-A321-44B6-9E7E-880C203FBC25}"/>
      </w:docPartPr>
      <w:docPartBody>
        <w:p w:rsidR="001A2B55" w:rsidRDefault="004E5549" w:rsidP="004E5549">
          <w:pPr>
            <w:pStyle w:val="77BDBF5BF49540A99B55C9F3ACA65BA0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0455481DE9C74CCFAD639AF2DCAF11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A9DF3F-E84D-4B0C-8D2F-12A299AC4752}"/>
      </w:docPartPr>
      <w:docPartBody>
        <w:p w:rsidR="001A2B55" w:rsidRDefault="004E5549" w:rsidP="004E5549">
          <w:pPr>
            <w:pStyle w:val="0455481DE9C74CCFAD639AF2DCAF1142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0F9E427C6D0543F183DD4D3DF0928A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6159AC-970D-4335-B71B-BFA63C7607E4}"/>
      </w:docPartPr>
      <w:docPartBody>
        <w:p w:rsidR="001A2B55" w:rsidRDefault="004E5549" w:rsidP="004E5549">
          <w:pPr>
            <w:pStyle w:val="0F9E427C6D0543F183DD4D3DF0928AEA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91DAA5279B804477B40AE62562AC42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578C2D-5421-4FCC-83C0-E0F487B449F0}"/>
      </w:docPartPr>
      <w:docPartBody>
        <w:p w:rsidR="001A2B55" w:rsidRDefault="004E5549" w:rsidP="004E5549">
          <w:pPr>
            <w:pStyle w:val="91DAA5279B804477B40AE62562AC4283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6DBB4593BA3642F9ABBA92EC57B35B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E3EEA1-F208-4D21-98F3-94C4EF30BAAB}"/>
      </w:docPartPr>
      <w:docPartBody>
        <w:p w:rsidR="001A2B55" w:rsidRDefault="004E5549" w:rsidP="004E5549">
          <w:pPr>
            <w:pStyle w:val="6DBB4593BA3642F9ABBA92EC57B35BC8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DAFA0736A36B47F6913668098A5D0C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1FA760-C408-4E03-AB63-B241A8224C56}"/>
      </w:docPartPr>
      <w:docPartBody>
        <w:p w:rsidR="001A2B55" w:rsidRDefault="004E5549" w:rsidP="004E5549">
          <w:pPr>
            <w:pStyle w:val="DAFA0736A36B47F6913668098A5D0CF1"/>
          </w:pPr>
          <w:r>
            <w:rPr>
              <w:rFonts w:ascii="Arial" w:hAnsi="Arial" w:cs="Arial"/>
              <w:sz w:val="20"/>
              <w:szCs w:val="20"/>
            </w:rPr>
            <w:t>0.00</w:t>
          </w:r>
        </w:p>
      </w:docPartBody>
    </w:docPart>
    <w:docPart>
      <w:docPartPr>
        <w:name w:val="D0292E0E36D845E0A2075DF4260C4B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6209FF-898A-42C9-B2E7-ED553023F320}"/>
      </w:docPartPr>
      <w:docPartBody>
        <w:p w:rsidR="001A2B55" w:rsidRDefault="004E5549" w:rsidP="004E5549">
          <w:pPr>
            <w:pStyle w:val="D0292E0E36D845E0A2075DF4260C4B26"/>
          </w:pPr>
          <w:r>
            <w:rPr>
              <w:rFonts w:ascii="Arial" w:hAnsi="Arial" w:cs="Arial"/>
              <w:sz w:val="20"/>
              <w:szCs w:val="20"/>
            </w:rPr>
            <w:t>0.00</w:t>
          </w:r>
        </w:p>
      </w:docPartBody>
    </w:docPart>
    <w:docPart>
      <w:docPartPr>
        <w:name w:val="FEDB4FF5854A4407950EEF63B6FF47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9143E8-8475-4E52-BB48-994B04A268D5}"/>
      </w:docPartPr>
      <w:docPartBody>
        <w:p w:rsidR="001A2B55" w:rsidRDefault="004E5549" w:rsidP="004E5549">
          <w:pPr>
            <w:pStyle w:val="FEDB4FF5854A4407950EEF63B6FF47E0"/>
          </w:pPr>
          <w:r>
            <w:rPr>
              <w:rFonts w:ascii="Arial" w:hAnsi="Arial" w:cs="Arial"/>
              <w:sz w:val="20"/>
              <w:szCs w:val="20"/>
            </w:rPr>
            <w:t>0.00</w:t>
          </w:r>
        </w:p>
      </w:docPartBody>
    </w:docPart>
    <w:docPart>
      <w:docPartPr>
        <w:name w:val="0714A662C3AD42F8818F8556B6742C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71717C-25B0-494C-BD35-3445F7781746}"/>
      </w:docPartPr>
      <w:docPartBody>
        <w:p w:rsidR="001A2B55" w:rsidRDefault="004E5549" w:rsidP="004E5549">
          <w:pPr>
            <w:pStyle w:val="0714A662C3AD42F8818F8556B6742C6F"/>
          </w:pPr>
          <w:r w:rsidRPr="00D40F27">
            <w:rPr>
              <w:rFonts w:ascii="Arial" w:hAnsi="Arial" w:cs="Arial"/>
              <w:szCs w:val="24"/>
            </w:rPr>
            <w:t xml:space="preserve"> </w:t>
          </w:r>
        </w:p>
      </w:docPartBody>
    </w:docPart>
    <w:docPart>
      <w:docPartPr>
        <w:name w:val="DC37511A9094458EAE9D4606546BFD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512306-5682-42A4-ABDF-43257F65812E}"/>
      </w:docPartPr>
      <w:docPartBody>
        <w:p w:rsidR="001A2B55" w:rsidRDefault="004E5549" w:rsidP="004E5549">
          <w:pPr>
            <w:pStyle w:val="DC37511A9094458EAE9D4606546BFD7B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3B3F18866F854301854298B208A6E7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655FA9-0D93-409B-832D-B2D83F346088}"/>
      </w:docPartPr>
      <w:docPartBody>
        <w:p w:rsidR="001A2B55" w:rsidRDefault="004E5549" w:rsidP="004E5549">
          <w:pPr>
            <w:pStyle w:val="3B3F18866F854301854298B208A6E7B0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B4580ADD6B524655901D80C87E806F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674A87-CD14-4622-9722-F570D2ACE91B}"/>
      </w:docPartPr>
      <w:docPartBody>
        <w:p w:rsidR="001A2B55" w:rsidRDefault="004E5549" w:rsidP="004E5549">
          <w:pPr>
            <w:pStyle w:val="B4580ADD6B524655901D80C87E806F26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16E06A27E7AD4C24836C066245163E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7A3A5B-4B10-4D6C-8541-E55C3627E212}"/>
      </w:docPartPr>
      <w:docPartBody>
        <w:p w:rsidR="001A2B55" w:rsidRDefault="004E5549" w:rsidP="004E5549">
          <w:pPr>
            <w:pStyle w:val="16E06A27E7AD4C24836C066245163E6E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86AE1E9B8F7340FB9F83FAB48AF3FA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77EE66-87CE-4EE9-A93F-88A4BBA5519B}"/>
      </w:docPartPr>
      <w:docPartBody>
        <w:p w:rsidR="001A2B55" w:rsidRDefault="004E5549" w:rsidP="004E5549">
          <w:pPr>
            <w:pStyle w:val="86AE1E9B8F7340FB9F83FAB48AF3FA08"/>
          </w:pPr>
          <w:r>
            <w:rPr>
              <w:rFonts w:ascii="Arial" w:hAnsi="Arial" w:cs="Arial"/>
              <w:sz w:val="20"/>
              <w:szCs w:val="20"/>
            </w:rPr>
            <w:t>0.00</w:t>
          </w:r>
        </w:p>
      </w:docPartBody>
    </w:docPart>
    <w:docPart>
      <w:docPartPr>
        <w:name w:val="DCDB94183E454AE7BDAE5B118712DB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031C97-D94D-4A29-8C63-E72F7C946A33}"/>
      </w:docPartPr>
      <w:docPartBody>
        <w:p w:rsidR="001A2B55" w:rsidRDefault="004E5549" w:rsidP="004E5549">
          <w:pPr>
            <w:pStyle w:val="DCDB94183E454AE7BDAE5B118712DBF7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EA09E60C23234FB1BB6D910C732A93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190DD9-C70A-4511-AF93-183090BF9D70}"/>
      </w:docPartPr>
      <w:docPartBody>
        <w:p w:rsidR="001A2B55" w:rsidRDefault="004E5549" w:rsidP="004E5549">
          <w:pPr>
            <w:pStyle w:val="EA09E60C23234FB1BB6D910C732A93C6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99E61704C4084041B04B61D6192F7B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962FDE-3AC5-47ED-BB95-DAA2886B9B63}"/>
      </w:docPartPr>
      <w:docPartBody>
        <w:p w:rsidR="001A2B55" w:rsidRDefault="004E5549" w:rsidP="004E5549">
          <w:pPr>
            <w:pStyle w:val="99E61704C4084041B04B61D6192F7BE4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48EB1682A411497A88D1554CCC3EA5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E75304-60D0-4449-AD9F-C1923456E66E}"/>
      </w:docPartPr>
      <w:docPartBody>
        <w:p w:rsidR="001A2B55" w:rsidRDefault="004E5549" w:rsidP="004E5549">
          <w:pPr>
            <w:pStyle w:val="48EB1682A411497A88D1554CCC3EA594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B93340F3CEB64046973E748090C52E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E73245-A2E4-4DD4-9A8C-089CC907C877}"/>
      </w:docPartPr>
      <w:docPartBody>
        <w:p w:rsidR="001A2B55" w:rsidRDefault="004E5549" w:rsidP="004E5549">
          <w:pPr>
            <w:pStyle w:val="B93340F3CEB64046973E748090C52E67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71BF43FA37294DB090A984725A02FA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B394CC-3DF5-46CE-B52C-855A14D323E7}"/>
      </w:docPartPr>
      <w:docPartBody>
        <w:p w:rsidR="001A2B55" w:rsidRDefault="004E5549" w:rsidP="004E5549">
          <w:pPr>
            <w:pStyle w:val="71BF43FA37294DB090A984725A02FA9C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E1F33D7F946740858F45E3BB02C892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8E38C9-128F-43EC-A868-C0522559638F}"/>
      </w:docPartPr>
      <w:docPartBody>
        <w:p w:rsidR="001A2B55" w:rsidRDefault="004E5549" w:rsidP="004E5549">
          <w:pPr>
            <w:pStyle w:val="E1F33D7F946740858F45E3BB02C89218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B506EB7BE30B4CE5854CEA4F7BEB8D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859BF6-03C3-4853-B47E-7C47ADCCEF1E}"/>
      </w:docPartPr>
      <w:docPartBody>
        <w:p w:rsidR="001A2B55" w:rsidRDefault="004E5549" w:rsidP="004E5549">
          <w:pPr>
            <w:pStyle w:val="B506EB7BE30B4CE5854CEA4F7BEB8D90"/>
          </w:pPr>
          <w:r>
            <w:rPr>
              <w:rFonts w:ascii="Arial" w:hAnsi="Arial" w:cs="Arial"/>
              <w:sz w:val="20"/>
              <w:szCs w:val="20"/>
            </w:rPr>
            <w:t>0.00</w:t>
          </w:r>
        </w:p>
      </w:docPartBody>
    </w:docPart>
    <w:docPart>
      <w:docPartPr>
        <w:name w:val="C3424CDFB2B845A2B400FE99A9A14F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AB1518-FC50-4124-A2C2-031F03AEF102}"/>
      </w:docPartPr>
      <w:docPartBody>
        <w:p w:rsidR="001A2B55" w:rsidRDefault="004E5549" w:rsidP="004E5549">
          <w:pPr>
            <w:pStyle w:val="C3424CDFB2B845A2B400FE99A9A14F7F"/>
          </w:pPr>
          <w:r>
            <w:rPr>
              <w:rFonts w:ascii="Arial" w:hAnsi="Arial" w:cs="Arial"/>
              <w:sz w:val="20"/>
              <w:szCs w:val="20"/>
            </w:rPr>
            <w:t>0.00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FEE"/>
    <w:rsid w:val="0004198A"/>
    <w:rsid w:val="000C4400"/>
    <w:rsid w:val="00101788"/>
    <w:rsid w:val="001A2B55"/>
    <w:rsid w:val="001F3803"/>
    <w:rsid w:val="0027592B"/>
    <w:rsid w:val="004E5549"/>
    <w:rsid w:val="005C5063"/>
    <w:rsid w:val="00600D3A"/>
    <w:rsid w:val="00624D9B"/>
    <w:rsid w:val="0066624A"/>
    <w:rsid w:val="006D4B48"/>
    <w:rsid w:val="00784620"/>
    <w:rsid w:val="007A1791"/>
    <w:rsid w:val="00823184"/>
    <w:rsid w:val="00823FBA"/>
    <w:rsid w:val="008C102E"/>
    <w:rsid w:val="009350D0"/>
    <w:rsid w:val="00B2523B"/>
    <w:rsid w:val="00B91DC9"/>
    <w:rsid w:val="00BE7B96"/>
    <w:rsid w:val="00C908D5"/>
    <w:rsid w:val="00D61188"/>
    <w:rsid w:val="00D65C49"/>
    <w:rsid w:val="00DB0E7A"/>
    <w:rsid w:val="00DB3563"/>
    <w:rsid w:val="00DF3318"/>
    <w:rsid w:val="00E02118"/>
    <w:rsid w:val="00E65116"/>
    <w:rsid w:val="00E73DB2"/>
    <w:rsid w:val="00EF0FEE"/>
    <w:rsid w:val="00FB2B14"/>
    <w:rsid w:val="00FE5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F3318"/>
    <w:rPr>
      <w:color w:val="808080"/>
    </w:rPr>
  </w:style>
  <w:style w:type="paragraph" w:customStyle="1" w:styleId="AA1D2DF534ED412098315463CE3CCFA8">
    <w:name w:val="AA1D2DF534ED412098315463CE3CCFA8"/>
    <w:rsid w:val="004E5549"/>
  </w:style>
  <w:style w:type="paragraph" w:customStyle="1" w:styleId="2CDC1BD68A0147BFA552A3919D1446D1">
    <w:name w:val="2CDC1BD68A0147BFA552A3919D1446D1"/>
    <w:rsid w:val="004E5549"/>
  </w:style>
  <w:style w:type="paragraph" w:customStyle="1" w:styleId="F55DC814A17441A7968A2212F923DF6D3">
    <w:name w:val="F55DC814A17441A7968A2212F923DF6D3"/>
    <w:rsid w:val="00DF3318"/>
    <w:pPr>
      <w:spacing w:before="120" w:after="0" w:line="271" w:lineRule="auto"/>
    </w:pPr>
    <w:rPr>
      <w:rFonts w:eastAsiaTheme="minorHAnsi"/>
      <w:sz w:val="24"/>
      <w:szCs w:val="28"/>
      <w:lang w:val="en-US" w:eastAsia="en-US"/>
    </w:rPr>
  </w:style>
  <w:style w:type="paragraph" w:customStyle="1" w:styleId="E6DF921B0D28467B85683EBE2620A715">
    <w:name w:val="E6DF921B0D28467B85683EBE2620A715"/>
    <w:rsid w:val="004E5549"/>
  </w:style>
  <w:style w:type="paragraph" w:customStyle="1" w:styleId="30FE4C71E6D74651B83BF00EF3210CB8">
    <w:name w:val="30FE4C71E6D74651B83BF00EF3210CB8"/>
    <w:rsid w:val="004E5549"/>
  </w:style>
  <w:style w:type="paragraph" w:customStyle="1" w:styleId="E9EFFE7804A9475B854BCF119E822E49">
    <w:name w:val="E9EFFE7804A9475B854BCF119E822E49"/>
    <w:rsid w:val="004E5549"/>
  </w:style>
  <w:style w:type="paragraph" w:customStyle="1" w:styleId="812ED7A588D043E9BE44E66E8A90B458">
    <w:name w:val="812ED7A588D043E9BE44E66E8A90B458"/>
    <w:rsid w:val="004E5549"/>
  </w:style>
  <w:style w:type="paragraph" w:customStyle="1" w:styleId="73444D3D04F94FD9BCBFC9E882C91362">
    <w:name w:val="73444D3D04F94FD9BCBFC9E882C91362"/>
    <w:rsid w:val="004E5549"/>
  </w:style>
  <w:style w:type="paragraph" w:customStyle="1" w:styleId="6557C62966F44C0F822AB99900555A19">
    <w:name w:val="6557C62966F44C0F822AB99900555A19"/>
    <w:rsid w:val="004E5549"/>
  </w:style>
  <w:style w:type="paragraph" w:customStyle="1" w:styleId="9DC05274322C46C59BB2E4C4B604D356">
    <w:name w:val="9DC05274322C46C59BB2E4C4B604D356"/>
    <w:rsid w:val="004E5549"/>
  </w:style>
  <w:style w:type="paragraph" w:customStyle="1" w:styleId="9A155FA36FA44ED8A3ECCE89E81740C7">
    <w:name w:val="9A155FA36FA44ED8A3ECCE89E81740C7"/>
    <w:rsid w:val="004E5549"/>
  </w:style>
  <w:style w:type="paragraph" w:customStyle="1" w:styleId="F4BC01CC1D7B4775800578E197D78AB5">
    <w:name w:val="F4BC01CC1D7B4775800578E197D78AB5"/>
    <w:rsid w:val="004E5549"/>
  </w:style>
  <w:style w:type="paragraph" w:customStyle="1" w:styleId="1EE657AF69F44022B1E3356BAB951232">
    <w:name w:val="1EE657AF69F44022B1E3356BAB951232"/>
    <w:rsid w:val="004E5549"/>
  </w:style>
  <w:style w:type="paragraph" w:customStyle="1" w:styleId="77BDBF5BF49540A99B55C9F3ACA65BA0">
    <w:name w:val="77BDBF5BF49540A99B55C9F3ACA65BA0"/>
    <w:rsid w:val="004E5549"/>
  </w:style>
  <w:style w:type="paragraph" w:customStyle="1" w:styleId="0455481DE9C74CCFAD639AF2DCAF1142">
    <w:name w:val="0455481DE9C74CCFAD639AF2DCAF1142"/>
    <w:rsid w:val="004E5549"/>
  </w:style>
  <w:style w:type="paragraph" w:customStyle="1" w:styleId="0F9E427C6D0543F183DD4D3DF0928AEA">
    <w:name w:val="0F9E427C6D0543F183DD4D3DF0928AEA"/>
    <w:rsid w:val="004E5549"/>
  </w:style>
  <w:style w:type="paragraph" w:customStyle="1" w:styleId="91DAA5279B804477B40AE62562AC4283">
    <w:name w:val="91DAA5279B804477B40AE62562AC4283"/>
    <w:rsid w:val="004E5549"/>
  </w:style>
  <w:style w:type="paragraph" w:customStyle="1" w:styleId="6DBB4593BA3642F9ABBA92EC57B35BC8">
    <w:name w:val="6DBB4593BA3642F9ABBA92EC57B35BC8"/>
    <w:rsid w:val="004E5549"/>
  </w:style>
  <w:style w:type="paragraph" w:customStyle="1" w:styleId="DAFA0736A36B47F6913668098A5D0CF1">
    <w:name w:val="DAFA0736A36B47F6913668098A5D0CF1"/>
    <w:rsid w:val="004E5549"/>
  </w:style>
  <w:style w:type="paragraph" w:customStyle="1" w:styleId="D0292E0E36D845E0A2075DF4260C4B26">
    <w:name w:val="D0292E0E36D845E0A2075DF4260C4B26"/>
    <w:rsid w:val="004E5549"/>
  </w:style>
  <w:style w:type="paragraph" w:customStyle="1" w:styleId="FEDB4FF5854A4407950EEF63B6FF47E0">
    <w:name w:val="FEDB4FF5854A4407950EEF63B6FF47E0"/>
    <w:rsid w:val="004E5549"/>
  </w:style>
  <w:style w:type="paragraph" w:customStyle="1" w:styleId="0714A662C3AD42F8818F8556B6742C6F">
    <w:name w:val="0714A662C3AD42F8818F8556B6742C6F"/>
    <w:rsid w:val="004E5549"/>
  </w:style>
  <w:style w:type="paragraph" w:customStyle="1" w:styleId="DC37511A9094458EAE9D4606546BFD7B">
    <w:name w:val="DC37511A9094458EAE9D4606546BFD7B"/>
    <w:rsid w:val="004E5549"/>
  </w:style>
  <w:style w:type="paragraph" w:customStyle="1" w:styleId="3B3F18866F854301854298B208A6E7B0">
    <w:name w:val="3B3F18866F854301854298B208A6E7B0"/>
    <w:rsid w:val="004E5549"/>
  </w:style>
  <w:style w:type="paragraph" w:customStyle="1" w:styleId="B4580ADD6B524655901D80C87E806F26">
    <w:name w:val="B4580ADD6B524655901D80C87E806F26"/>
    <w:rsid w:val="004E5549"/>
  </w:style>
  <w:style w:type="paragraph" w:customStyle="1" w:styleId="16E06A27E7AD4C24836C066245163E6E">
    <w:name w:val="16E06A27E7AD4C24836C066245163E6E"/>
    <w:rsid w:val="004E5549"/>
  </w:style>
  <w:style w:type="paragraph" w:customStyle="1" w:styleId="86AE1E9B8F7340FB9F83FAB48AF3FA08">
    <w:name w:val="86AE1E9B8F7340FB9F83FAB48AF3FA08"/>
    <w:rsid w:val="004E5549"/>
  </w:style>
  <w:style w:type="paragraph" w:customStyle="1" w:styleId="DCDB94183E454AE7BDAE5B118712DBF7">
    <w:name w:val="DCDB94183E454AE7BDAE5B118712DBF7"/>
    <w:rsid w:val="004E5549"/>
  </w:style>
  <w:style w:type="paragraph" w:customStyle="1" w:styleId="EA09E60C23234FB1BB6D910C732A93C6">
    <w:name w:val="EA09E60C23234FB1BB6D910C732A93C6"/>
    <w:rsid w:val="004E5549"/>
  </w:style>
  <w:style w:type="paragraph" w:customStyle="1" w:styleId="99E61704C4084041B04B61D6192F7BE4">
    <w:name w:val="99E61704C4084041B04B61D6192F7BE4"/>
    <w:rsid w:val="004E5549"/>
  </w:style>
  <w:style w:type="paragraph" w:customStyle="1" w:styleId="48EB1682A411497A88D1554CCC3EA594">
    <w:name w:val="48EB1682A411497A88D1554CCC3EA594"/>
    <w:rsid w:val="004E5549"/>
  </w:style>
  <w:style w:type="paragraph" w:customStyle="1" w:styleId="B93340F3CEB64046973E748090C52E67">
    <w:name w:val="B93340F3CEB64046973E748090C52E67"/>
    <w:rsid w:val="004E5549"/>
  </w:style>
  <w:style w:type="paragraph" w:customStyle="1" w:styleId="71BF43FA37294DB090A984725A02FA9C">
    <w:name w:val="71BF43FA37294DB090A984725A02FA9C"/>
    <w:rsid w:val="004E5549"/>
  </w:style>
  <w:style w:type="paragraph" w:customStyle="1" w:styleId="E1F33D7F946740858F45E3BB02C89218">
    <w:name w:val="E1F33D7F946740858F45E3BB02C89218"/>
    <w:rsid w:val="004E5549"/>
  </w:style>
  <w:style w:type="paragraph" w:customStyle="1" w:styleId="B506EB7BE30B4CE5854CEA4F7BEB8D90">
    <w:name w:val="B506EB7BE30B4CE5854CEA4F7BEB8D90"/>
    <w:rsid w:val="004E5549"/>
  </w:style>
  <w:style w:type="paragraph" w:customStyle="1" w:styleId="C3424CDFB2B845A2B400FE99A9A14F7F">
    <w:name w:val="C3424CDFB2B845A2B400FE99A9A14F7F"/>
    <w:rsid w:val="004E5549"/>
  </w:style>
  <w:style w:type="paragraph" w:customStyle="1" w:styleId="B2E762345335418E81BC55CE8023A6DD8">
    <w:name w:val="B2E762345335418E81BC55CE8023A6DD8"/>
    <w:rsid w:val="00DF3318"/>
    <w:pPr>
      <w:spacing w:before="120" w:after="0" w:line="271" w:lineRule="auto"/>
    </w:pPr>
    <w:rPr>
      <w:rFonts w:eastAsiaTheme="minorHAnsi"/>
      <w:sz w:val="24"/>
      <w:szCs w:val="28"/>
      <w:lang w:val="en-US" w:eastAsia="en-US"/>
    </w:rPr>
  </w:style>
  <w:style w:type="paragraph" w:customStyle="1" w:styleId="42E2FE348F5C4989AA76FBD4B0DAE7934">
    <w:name w:val="42E2FE348F5C4989AA76FBD4B0DAE7934"/>
    <w:rsid w:val="00DF3318"/>
    <w:pPr>
      <w:spacing w:before="120" w:after="0" w:line="271" w:lineRule="auto"/>
    </w:pPr>
    <w:rPr>
      <w:rFonts w:eastAsiaTheme="minorHAnsi"/>
      <w:sz w:val="24"/>
      <w:szCs w:val="28"/>
      <w:lang w:val="en-US" w:eastAsia="en-US"/>
    </w:rPr>
  </w:style>
  <w:style w:type="paragraph" w:customStyle="1" w:styleId="B3B9800DC7064F26BA9D9F78C32C44108">
    <w:name w:val="B3B9800DC7064F26BA9D9F78C32C44108"/>
    <w:rsid w:val="00DF3318"/>
    <w:pPr>
      <w:spacing w:before="120" w:after="0" w:line="271" w:lineRule="auto"/>
    </w:pPr>
    <w:rPr>
      <w:rFonts w:eastAsiaTheme="minorHAnsi"/>
      <w:sz w:val="24"/>
      <w:szCs w:val="28"/>
      <w:lang w:val="en-US" w:eastAsia="en-US"/>
    </w:rPr>
  </w:style>
  <w:style w:type="paragraph" w:customStyle="1" w:styleId="7B06BB84B9224CFFBC7CB6BEC5C68DD44">
    <w:name w:val="7B06BB84B9224CFFBC7CB6BEC5C68DD44"/>
    <w:rsid w:val="00DF3318"/>
    <w:pPr>
      <w:spacing w:before="120" w:after="0" w:line="271" w:lineRule="auto"/>
    </w:pPr>
    <w:rPr>
      <w:rFonts w:eastAsiaTheme="minorHAnsi"/>
      <w:sz w:val="24"/>
      <w:szCs w:val="28"/>
      <w:lang w:val="en-US" w:eastAsia="en-US"/>
    </w:rPr>
  </w:style>
  <w:style w:type="paragraph" w:customStyle="1" w:styleId="53A16B2275FB44FCBACB5824A47918768">
    <w:name w:val="53A16B2275FB44FCBACB5824A47918768"/>
    <w:rsid w:val="00DF3318"/>
    <w:pPr>
      <w:spacing w:before="120" w:after="0" w:line="271" w:lineRule="auto"/>
    </w:pPr>
    <w:rPr>
      <w:rFonts w:eastAsiaTheme="minorHAnsi"/>
      <w:sz w:val="24"/>
      <w:szCs w:val="28"/>
      <w:lang w:val="en-US" w:eastAsia="en-US"/>
    </w:rPr>
  </w:style>
  <w:style w:type="paragraph" w:customStyle="1" w:styleId="AA5D9E05DE4E49D0B08E68E0D18D533A4">
    <w:name w:val="AA5D9E05DE4E49D0B08E68E0D18D533A4"/>
    <w:rsid w:val="00DF3318"/>
    <w:pPr>
      <w:spacing w:before="120" w:after="0" w:line="271" w:lineRule="auto"/>
    </w:pPr>
    <w:rPr>
      <w:rFonts w:eastAsiaTheme="minorHAnsi"/>
      <w:sz w:val="24"/>
      <w:szCs w:val="28"/>
      <w:lang w:val="en-US" w:eastAsia="en-US"/>
    </w:rPr>
  </w:style>
  <w:style w:type="paragraph" w:customStyle="1" w:styleId="8E50921BE1424B15B4C9F6554800CC8A8">
    <w:name w:val="8E50921BE1424B15B4C9F6554800CC8A8"/>
    <w:rsid w:val="00DF3318"/>
    <w:pPr>
      <w:spacing w:before="120" w:after="0" w:line="271" w:lineRule="auto"/>
    </w:pPr>
    <w:rPr>
      <w:rFonts w:eastAsiaTheme="minorHAnsi"/>
      <w:sz w:val="24"/>
      <w:szCs w:val="28"/>
      <w:lang w:val="en-US" w:eastAsia="en-US"/>
    </w:rPr>
  </w:style>
  <w:style w:type="paragraph" w:customStyle="1" w:styleId="EA553A9805CC45FCB14BE5CA59201BA04">
    <w:name w:val="EA553A9805CC45FCB14BE5CA59201BA04"/>
    <w:rsid w:val="00DF3318"/>
    <w:pPr>
      <w:spacing w:before="120" w:after="0" w:line="271" w:lineRule="auto"/>
    </w:pPr>
    <w:rPr>
      <w:rFonts w:eastAsiaTheme="minorHAnsi"/>
      <w:sz w:val="24"/>
      <w:szCs w:val="28"/>
      <w:lang w:val="en-US" w:eastAsia="en-US"/>
    </w:rPr>
  </w:style>
  <w:style w:type="paragraph" w:customStyle="1" w:styleId="53207AD85F754BE5B1DC023A17D4DD9E8">
    <w:name w:val="53207AD85F754BE5B1DC023A17D4DD9E8"/>
    <w:rsid w:val="00DF3318"/>
    <w:pPr>
      <w:spacing w:before="120" w:after="0" w:line="271" w:lineRule="auto"/>
    </w:pPr>
    <w:rPr>
      <w:rFonts w:eastAsiaTheme="minorHAnsi"/>
      <w:sz w:val="24"/>
      <w:szCs w:val="28"/>
      <w:lang w:val="en-US" w:eastAsia="en-US"/>
    </w:rPr>
  </w:style>
  <w:style w:type="paragraph" w:customStyle="1" w:styleId="693B88FC09B94B8B99A6B82F9760EFEA4">
    <w:name w:val="693B88FC09B94B8B99A6B82F9760EFEA4"/>
    <w:rsid w:val="00DF3318"/>
    <w:pPr>
      <w:spacing w:before="120" w:after="0" w:line="271" w:lineRule="auto"/>
    </w:pPr>
    <w:rPr>
      <w:rFonts w:eastAsiaTheme="minorHAnsi"/>
      <w:sz w:val="24"/>
      <w:szCs w:val="28"/>
      <w:lang w:val="en-US" w:eastAsia="en-US"/>
    </w:rPr>
  </w:style>
  <w:style w:type="paragraph" w:customStyle="1" w:styleId="1F2233E3315B4EF6836512B7FCCEF16C4">
    <w:name w:val="1F2233E3315B4EF6836512B7FCCEF16C4"/>
    <w:rsid w:val="00DF3318"/>
    <w:pPr>
      <w:spacing w:before="120" w:after="0" w:line="271" w:lineRule="auto"/>
    </w:pPr>
    <w:rPr>
      <w:rFonts w:eastAsiaTheme="minorHAnsi"/>
      <w:sz w:val="24"/>
      <w:szCs w:val="28"/>
      <w:lang w:val="en-US" w:eastAsia="en-US"/>
    </w:rPr>
  </w:style>
  <w:style w:type="paragraph" w:customStyle="1" w:styleId="E27473AD3B8C49A7AC4916EB0CA861FB7">
    <w:name w:val="E27473AD3B8C49A7AC4916EB0CA861FB7"/>
    <w:rsid w:val="00DF3318"/>
    <w:pPr>
      <w:spacing w:before="120" w:after="0" w:line="271" w:lineRule="auto"/>
    </w:pPr>
    <w:rPr>
      <w:rFonts w:eastAsiaTheme="minorHAnsi"/>
      <w:sz w:val="24"/>
      <w:szCs w:val="28"/>
      <w:lang w:val="en-US" w:eastAsia="en-US"/>
    </w:rPr>
  </w:style>
  <w:style w:type="paragraph" w:customStyle="1" w:styleId="6E643AE091804895A17977D3A39DCB617">
    <w:name w:val="6E643AE091804895A17977D3A39DCB617"/>
    <w:rsid w:val="00DF3318"/>
    <w:pPr>
      <w:spacing w:before="120" w:after="0" w:line="271" w:lineRule="auto"/>
    </w:pPr>
    <w:rPr>
      <w:rFonts w:eastAsiaTheme="minorHAnsi"/>
      <w:sz w:val="24"/>
      <w:szCs w:val="28"/>
      <w:lang w:val="en-US" w:eastAsia="en-US"/>
    </w:rPr>
  </w:style>
  <w:style w:type="paragraph" w:customStyle="1" w:styleId="8A014430209E4A5F8CD158139513A9AF7">
    <w:name w:val="8A014430209E4A5F8CD158139513A9AF7"/>
    <w:rsid w:val="00DF3318"/>
    <w:pPr>
      <w:spacing w:before="120" w:after="0" w:line="271" w:lineRule="auto"/>
    </w:pPr>
    <w:rPr>
      <w:rFonts w:eastAsiaTheme="minorHAnsi"/>
      <w:sz w:val="24"/>
      <w:szCs w:val="28"/>
      <w:lang w:val="en-US" w:eastAsia="en-US"/>
    </w:rPr>
  </w:style>
  <w:style w:type="paragraph" w:customStyle="1" w:styleId="9CF79F86F3FC4B58AB657D0D1CA09C617">
    <w:name w:val="9CF79F86F3FC4B58AB657D0D1CA09C617"/>
    <w:rsid w:val="00DF3318"/>
    <w:pPr>
      <w:spacing w:before="120" w:after="0" w:line="271" w:lineRule="auto"/>
    </w:pPr>
    <w:rPr>
      <w:rFonts w:eastAsiaTheme="minorHAnsi"/>
      <w:sz w:val="24"/>
      <w:szCs w:val="28"/>
      <w:lang w:val="en-US" w:eastAsia="en-US"/>
    </w:rPr>
  </w:style>
  <w:style w:type="paragraph" w:customStyle="1" w:styleId="313C69DB74E044B6B9E4BA134AFAC70A8">
    <w:name w:val="313C69DB74E044B6B9E4BA134AFAC70A8"/>
    <w:rsid w:val="00DF3318"/>
    <w:pPr>
      <w:spacing w:before="120" w:after="0" w:line="271" w:lineRule="auto"/>
    </w:pPr>
    <w:rPr>
      <w:rFonts w:eastAsiaTheme="minorHAnsi"/>
      <w:sz w:val="24"/>
      <w:szCs w:val="28"/>
      <w:lang w:val="en-US" w:eastAsia="en-US"/>
    </w:rPr>
  </w:style>
  <w:style w:type="paragraph" w:customStyle="1" w:styleId="B775C36DAFBF4545B16FFC8DE7E235A67">
    <w:name w:val="B775C36DAFBF4545B16FFC8DE7E235A67"/>
    <w:rsid w:val="00DF3318"/>
    <w:pPr>
      <w:spacing w:before="120" w:after="0" w:line="271" w:lineRule="auto"/>
    </w:pPr>
    <w:rPr>
      <w:rFonts w:eastAsiaTheme="minorHAnsi"/>
      <w:sz w:val="24"/>
      <w:szCs w:val="28"/>
      <w:lang w:val="en-US" w:eastAsia="en-US"/>
    </w:rPr>
  </w:style>
  <w:style w:type="paragraph" w:customStyle="1" w:styleId="871E5569875546A8837B8EDF04BCAF0C">
    <w:name w:val="871E5569875546A8837B8EDF04BCAF0C"/>
    <w:rsid w:val="00B2523B"/>
  </w:style>
  <w:style w:type="paragraph" w:customStyle="1" w:styleId="60F113B439FA40DC87B0BCC3BE35F9B0">
    <w:name w:val="60F113B439FA40DC87B0BCC3BE35F9B0"/>
    <w:rsid w:val="00B2523B"/>
  </w:style>
  <w:style w:type="paragraph" w:customStyle="1" w:styleId="521B596266B141F78AECAB7E7B7F37B1">
    <w:name w:val="521B596266B141F78AECAB7E7B7F37B1"/>
    <w:rsid w:val="00B2523B"/>
  </w:style>
  <w:style w:type="paragraph" w:customStyle="1" w:styleId="E22DE682422745E798A9A6D6FA7E9FFC">
    <w:name w:val="E22DE682422745E798A9A6D6FA7E9FFC"/>
    <w:rsid w:val="00B2523B"/>
  </w:style>
  <w:style w:type="paragraph" w:customStyle="1" w:styleId="7678906D0EBE4C4FACD46EB5331D6E8D">
    <w:name w:val="7678906D0EBE4C4FACD46EB5331D6E8D"/>
    <w:rsid w:val="00B2523B"/>
  </w:style>
  <w:style w:type="paragraph" w:customStyle="1" w:styleId="3F7D570DFDF2409E9B5D6A4841F73E69">
    <w:name w:val="3F7D570DFDF2409E9B5D6A4841F73E69"/>
    <w:rsid w:val="00B2523B"/>
  </w:style>
  <w:style w:type="paragraph" w:customStyle="1" w:styleId="92E4E1CC138B474C94FE1C9651D8243B">
    <w:name w:val="92E4E1CC138B474C94FE1C9651D8243B"/>
    <w:rsid w:val="00B2523B"/>
  </w:style>
  <w:style w:type="paragraph" w:customStyle="1" w:styleId="98849ECA6B954BDA906EC8B45E1E6A4D">
    <w:name w:val="98849ECA6B954BDA906EC8B45E1E6A4D"/>
    <w:rsid w:val="00B2523B"/>
  </w:style>
  <w:style w:type="paragraph" w:customStyle="1" w:styleId="C87C796218874A9E9DD1A8BA0A43B127">
    <w:name w:val="C87C796218874A9E9DD1A8BA0A43B127"/>
    <w:rsid w:val="00B2523B"/>
  </w:style>
  <w:style w:type="paragraph" w:customStyle="1" w:styleId="C57745D9C3BD4F1889475A70FD4748A9">
    <w:name w:val="C57745D9C3BD4F1889475A70FD4748A9"/>
    <w:rsid w:val="00B2523B"/>
  </w:style>
  <w:style w:type="paragraph" w:customStyle="1" w:styleId="C5C7C786FC3D45F38AD9173D9FD2185F">
    <w:name w:val="C5C7C786FC3D45F38AD9173D9FD2185F"/>
    <w:rsid w:val="00B2523B"/>
  </w:style>
  <w:style w:type="paragraph" w:customStyle="1" w:styleId="F405FB2527FC42E8AA9357A4F6E26409">
    <w:name w:val="F405FB2527FC42E8AA9357A4F6E26409"/>
    <w:rsid w:val="00B2523B"/>
  </w:style>
  <w:style w:type="paragraph" w:customStyle="1" w:styleId="9E1D853F31314A83815CD99ADA8BD6F1">
    <w:name w:val="9E1D853F31314A83815CD99ADA8BD6F1"/>
    <w:rsid w:val="00B2523B"/>
  </w:style>
  <w:style w:type="paragraph" w:customStyle="1" w:styleId="36323935A01445819F2439D1FA93DE70">
    <w:name w:val="36323935A01445819F2439D1FA93DE70"/>
    <w:rsid w:val="00B2523B"/>
  </w:style>
  <w:style w:type="paragraph" w:customStyle="1" w:styleId="9C08BE8A29C546269ACC1EA8EAC98DE5">
    <w:name w:val="9C08BE8A29C546269ACC1EA8EAC98DE5"/>
    <w:rsid w:val="00B2523B"/>
  </w:style>
  <w:style w:type="paragraph" w:customStyle="1" w:styleId="7F74E02F4C2A4F4A87DBAA8BE537A391">
    <w:name w:val="7F74E02F4C2A4F4A87DBAA8BE537A391"/>
    <w:rsid w:val="00B2523B"/>
  </w:style>
  <w:style w:type="paragraph" w:customStyle="1" w:styleId="84963C5A661543ECBC4C7F800A6D5FC7">
    <w:name w:val="84963C5A661543ECBC4C7F800A6D5FC7"/>
    <w:rsid w:val="00B2523B"/>
  </w:style>
  <w:style w:type="paragraph" w:customStyle="1" w:styleId="E04D1E49D21B46038C7AEECA4C5227FE">
    <w:name w:val="E04D1E49D21B46038C7AEECA4C5227FE"/>
    <w:rsid w:val="00B2523B"/>
  </w:style>
  <w:style w:type="paragraph" w:customStyle="1" w:styleId="BD42327CE4B545F38D5A1C29F1A0BBB5">
    <w:name w:val="BD42327CE4B545F38D5A1C29F1A0BBB5"/>
    <w:rsid w:val="00B2523B"/>
  </w:style>
  <w:style w:type="paragraph" w:customStyle="1" w:styleId="DAB2E56064D540A68A263AF8BD0FABC3">
    <w:name w:val="DAB2E56064D540A68A263AF8BD0FABC3"/>
    <w:rsid w:val="00B2523B"/>
  </w:style>
  <w:style w:type="paragraph" w:customStyle="1" w:styleId="93E72A409A1146CD92C6B8EAE9F67883">
    <w:name w:val="93E72A409A1146CD92C6B8EAE9F67883"/>
    <w:rsid w:val="00B2523B"/>
  </w:style>
  <w:style w:type="paragraph" w:customStyle="1" w:styleId="40F95D93FC72430BB0872FF20A1E65E8">
    <w:name w:val="40F95D93FC72430BB0872FF20A1E65E8"/>
    <w:rsid w:val="00B2523B"/>
  </w:style>
  <w:style w:type="paragraph" w:customStyle="1" w:styleId="F35E2B0F87BA41DF9AD1E26C43263D16">
    <w:name w:val="F35E2B0F87BA41DF9AD1E26C43263D16"/>
    <w:rsid w:val="00B2523B"/>
  </w:style>
  <w:style w:type="paragraph" w:customStyle="1" w:styleId="1AE88E808E34466B870E7FDF408A1902">
    <w:name w:val="1AE88E808E34466B870E7FDF408A1902"/>
    <w:rsid w:val="00B2523B"/>
  </w:style>
  <w:style w:type="paragraph" w:customStyle="1" w:styleId="8ABC481E7EF94028A71A8F3131BF47A1">
    <w:name w:val="8ABC481E7EF94028A71A8F3131BF47A1"/>
    <w:rsid w:val="00B2523B"/>
  </w:style>
  <w:style w:type="paragraph" w:customStyle="1" w:styleId="7D1EFDE64FA84611925929E71EB79219">
    <w:name w:val="7D1EFDE64FA84611925929E71EB79219"/>
    <w:rsid w:val="00B2523B"/>
  </w:style>
  <w:style w:type="paragraph" w:customStyle="1" w:styleId="4ADD25DD5BE54B5B9732787FA7361E9D">
    <w:name w:val="4ADD25DD5BE54B5B9732787FA7361E9D"/>
    <w:rsid w:val="00B2523B"/>
  </w:style>
  <w:style w:type="paragraph" w:customStyle="1" w:styleId="EB0E39A097624EFCB741A15991BA4C79">
    <w:name w:val="EB0E39A097624EFCB741A15991BA4C79"/>
    <w:rsid w:val="00B2523B"/>
  </w:style>
  <w:style w:type="paragraph" w:customStyle="1" w:styleId="EDF36726033F430D9A018BD13202CCE7">
    <w:name w:val="EDF36726033F430D9A018BD13202CCE7"/>
    <w:rsid w:val="00B2523B"/>
  </w:style>
  <w:style w:type="paragraph" w:customStyle="1" w:styleId="45E2888684FF43EF99712C4A70CE6A8C">
    <w:name w:val="45E2888684FF43EF99712C4A70CE6A8C"/>
    <w:rsid w:val="00B2523B"/>
  </w:style>
  <w:style w:type="paragraph" w:customStyle="1" w:styleId="3B295266604F4E7E9817655E55332FC2">
    <w:name w:val="3B295266604F4E7E9817655E55332FC2"/>
    <w:rsid w:val="00B2523B"/>
  </w:style>
  <w:style w:type="paragraph" w:customStyle="1" w:styleId="7941673707974386AA412BA3951D6748">
    <w:name w:val="7941673707974386AA412BA3951D6748"/>
    <w:rsid w:val="00B2523B"/>
  </w:style>
  <w:style w:type="paragraph" w:customStyle="1" w:styleId="EC3E1EB4E8544878AB190A4EB9C4A6B1">
    <w:name w:val="EC3E1EB4E8544878AB190A4EB9C4A6B1"/>
    <w:rsid w:val="00B2523B"/>
  </w:style>
  <w:style w:type="paragraph" w:customStyle="1" w:styleId="E7A267B544824EB9B63A0C301D161452">
    <w:name w:val="E7A267B544824EB9B63A0C301D161452"/>
    <w:rsid w:val="00B2523B"/>
  </w:style>
  <w:style w:type="paragraph" w:customStyle="1" w:styleId="D5BDF7D9F1574CBEAFD1E90F52300A2D">
    <w:name w:val="D5BDF7D9F1574CBEAFD1E90F52300A2D"/>
    <w:rsid w:val="00B2523B"/>
  </w:style>
  <w:style w:type="paragraph" w:customStyle="1" w:styleId="778504EA6DC0477C81D6EFB19FD8A10D">
    <w:name w:val="778504EA6DC0477C81D6EFB19FD8A10D"/>
    <w:rsid w:val="00B2523B"/>
  </w:style>
  <w:style w:type="paragraph" w:customStyle="1" w:styleId="5CDD35B463E4488DB26C0BA4BFDAEEA3">
    <w:name w:val="5CDD35B463E4488DB26C0BA4BFDAEEA3"/>
    <w:rsid w:val="00B2523B"/>
  </w:style>
  <w:style w:type="paragraph" w:customStyle="1" w:styleId="3C1F4A75272440ABABD40AAA6ECBD85A">
    <w:name w:val="3C1F4A75272440ABABD40AAA6ECBD85A"/>
    <w:rsid w:val="00B2523B"/>
  </w:style>
  <w:style w:type="paragraph" w:customStyle="1" w:styleId="42678A6A60AA432B8AE185D3E0F24350">
    <w:name w:val="42678A6A60AA432B8AE185D3E0F24350"/>
    <w:rsid w:val="00B2523B"/>
  </w:style>
  <w:style w:type="paragraph" w:customStyle="1" w:styleId="B330C3C20B4F4ADE9898F40B308646BA">
    <w:name w:val="B330C3C20B4F4ADE9898F40B308646BA"/>
    <w:rsid w:val="00B2523B"/>
  </w:style>
  <w:style w:type="paragraph" w:customStyle="1" w:styleId="83455D5EAAB54B248195ED624750F571">
    <w:name w:val="83455D5EAAB54B248195ED624750F571"/>
    <w:rsid w:val="00B2523B"/>
  </w:style>
  <w:style w:type="paragraph" w:customStyle="1" w:styleId="40F1833EAC584026A331DF0A7FD224DF">
    <w:name w:val="40F1833EAC584026A331DF0A7FD224DF"/>
    <w:rsid w:val="00B2523B"/>
  </w:style>
  <w:style w:type="paragraph" w:customStyle="1" w:styleId="9676FE590E18403DB59F1B654B928FD7">
    <w:name w:val="9676FE590E18403DB59F1B654B928FD7"/>
    <w:rsid w:val="00B2523B"/>
  </w:style>
  <w:style w:type="paragraph" w:customStyle="1" w:styleId="7ACBE25B21544D2592991F8B295908C8">
    <w:name w:val="7ACBE25B21544D2592991F8B295908C8"/>
    <w:rsid w:val="00B2523B"/>
  </w:style>
  <w:style w:type="paragraph" w:customStyle="1" w:styleId="45D8DB99E06D49D1BD20ECF41F9C232F">
    <w:name w:val="45D8DB99E06D49D1BD20ECF41F9C232F"/>
    <w:rsid w:val="00B2523B"/>
  </w:style>
  <w:style w:type="paragraph" w:customStyle="1" w:styleId="326F598718E14C428E8F01DE2628F297">
    <w:name w:val="326F598718E14C428E8F01DE2628F297"/>
    <w:rsid w:val="00B2523B"/>
  </w:style>
  <w:style w:type="paragraph" w:customStyle="1" w:styleId="796A0E7D083A4BA29EB5500181DF038D">
    <w:name w:val="796A0E7D083A4BA29EB5500181DF038D"/>
    <w:rsid w:val="00B2523B"/>
  </w:style>
  <w:style w:type="paragraph" w:customStyle="1" w:styleId="B77C5BAF6415407AA3125356C78AF7BA">
    <w:name w:val="B77C5BAF6415407AA3125356C78AF7BA"/>
    <w:rsid w:val="00B2523B"/>
  </w:style>
  <w:style w:type="paragraph" w:customStyle="1" w:styleId="0DDFFA4061F14D67BC07D8B7F42E8182">
    <w:name w:val="0DDFFA4061F14D67BC07D8B7F42E8182"/>
    <w:rsid w:val="00B2523B"/>
  </w:style>
  <w:style w:type="paragraph" w:customStyle="1" w:styleId="2AC4254AA32648098BBDD2B151E47C4D">
    <w:name w:val="2AC4254AA32648098BBDD2B151E47C4D"/>
    <w:rsid w:val="00B2523B"/>
  </w:style>
  <w:style w:type="paragraph" w:customStyle="1" w:styleId="D024A886C1564476A14E2C7BA068FF64">
    <w:name w:val="D024A886C1564476A14E2C7BA068FF64"/>
    <w:rsid w:val="00B2523B"/>
  </w:style>
  <w:style w:type="paragraph" w:customStyle="1" w:styleId="EA20412F2CBE4A44B07ECCCE26F83301">
    <w:name w:val="EA20412F2CBE4A44B07ECCCE26F83301"/>
    <w:rsid w:val="00B2523B"/>
  </w:style>
  <w:style w:type="paragraph" w:customStyle="1" w:styleId="020C438363784148AF7710595E5CD241">
    <w:name w:val="020C438363784148AF7710595E5CD241"/>
    <w:rsid w:val="00B2523B"/>
  </w:style>
  <w:style w:type="paragraph" w:customStyle="1" w:styleId="DBAF6F798A6748D2B87E84AEEC39D7B7">
    <w:name w:val="DBAF6F798A6748D2B87E84AEEC39D7B7"/>
    <w:rsid w:val="00B2523B"/>
  </w:style>
  <w:style w:type="paragraph" w:customStyle="1" w:styleId="4C0A049823B64968B19C5AA0FE00399E">
    <w:name w:val="4C0A049823B64968B19C5AA0FE00399E"/>
    <w:rsid w:val="00B2523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D993943-06F8-4CB4-9D92-8BF95A1D0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</Template>
  <TotalTime>0</TotalTime>
  <Pages>2</Pages>
  <Words>366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2023-04-26T10:19:00Z</dcterms:created>
  <dcterms:modified xsi:type="dcterms:W3CDTF">2023-04-26T10:19:00Z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